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238C5" w14:textId="77777777" w:rsidR="00A25126" w:rsidRPr="00EC6D05" w:rsidRDefault="00A25126" w:rsidP="00EC6D05">
      <w:r>
        <w:t xml:space="preserve"> </w:t>
      </w:r>
    </w:p>
    <w:p w14:paraId="1B5238C6" w14:textId="77777777" w:rsidR="00A25126" w:rsidRDefault="00A25126" w:rsidP="005014B6">
      <w:pPr>
        <w:pStyle w:val="Overskrift1"/>
      </w:pPr>
      <w:r>
        <w:t>MØTEINNKALLING</w:t>
      </w:r>
    </w:p>
    <w:p w14:paraId="1B5238C7" w14:textId="77777777" w:rsidR="00B8569E" w:rsidRPr="00B8569E" w:rsidRDefault="00B8569E" w:rsidP="00B8569E">
      <w:pPr>
        <w:pStyle w:val="MUItalic"/>
      </w:pPr>
      <w:bookmarkStart w:id="0" w:name="LED_UOFF"/>
      <w:bookmarkEnd w:id="0"/>
    </w:p>
    <w:p w14:paraId="1B5238C8" w14:textId="25D24F8C" w:rsidR="00A25126" w:rsidRDefault="000F4C8B" w:rsidP="005014B6">
      <w:pPr>
        <w:pStyle w:val="Overskrift1"/>
      </w:pPr>
      <w:r>
        <w:rPr>
          <w:noProof/>
        </w:rPr>
        <w:t>Formannskapet</w:t>
      </w:r>
    </w:p>
    <w:p w14:paraId="1B5238C9" w14:textId="77777777"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14:paraId="1B5238CD" w14:textId="77777777">
        <w:tc>
          <w:tcPr>
            <w:tcW w:w="1563" w:type="dxa"/>
          </w:tcPr>
          <w:p w14:paraId="1B5238CA" w14:textId="77777777" w:rsidR="00A25126" w:rsidRDefault="00A25126">
            <w:pPr>
              <w:rPr>
                <w:b/>
              </w:rPr>
            </w:pPr>
            <w:r>
              <w:rPr>
                <w:b/>
              </w:rPr>
              <w:t>Dato:</w:t>
            </w:r>
          </w:p>
        </w:tc>
        <w:tc>
          <w:tcPr>
            <w:tcW w:w="4782" w:type="dxa"/>
          </w:tcPr>
          <w:p w14:paraId="1B5238CB" w14:textId="596745C1" w:rsidR="00A25126" w:rsidRPr="000D1398" w:rsidRDefault="000F4C8B">
            <w:r>
              <w:rPr>
                <w:noProof/>
              </w:rPr>
              <w:t>05.03.2018 kl. 18:00</w:t>
            </w:r>
          </w:p>
        </w:tc>
        <w:tc>
          <w:tcPr>
            <w:tcW w:w="2670" w:type="dxa"/>
          </w:tcPr>
          <w:p w14:paraId="1B5238CC" w14:textId="77777777" w:rsidR="00A25126" w:rsidRDefault="00A25126"/>
        </w:tc>
      </w:tr>
      <w:tr w:rsidR="00A25126" w14:paraId="1B5238D1" w14:textId="77777777">
        <w:trPr>
          <w:trHeight w:val="128"/>
        </w:trPr>
        <w:tc>
          <w:tcPr>
            <w:tcW w:w="1563" w:type="dxa"/>
          </w:tcPr>
          <w:p w14:paraId="1B5238CE" w14:textId="77777777" w:rsidR="00A25126" w:rsidRDefault="00A25126">
            <w:pPr>
              <w:rPr>
                <w:b/>
              </w:rPr>
            </w:pPr>
            <w:r>
              <w:rPr>
                <w:b/>
              </w:rPr>
              <w:t>Sted:</w:t>
            </w:r>
          </w:p>
        </w:tc>
        <w:tc>
          <w:tcPr>
            <w:tcW w:w="4782" w:type="dxa"/>
          </w:tcPr>
          <w:p w14:paraId="1B5238CF" w14:textId="315ED41E" w:rsidR="00A25126" w:rsidRDefault="000F4C8B">
            <w:r>
              <w:rPr>
                <w:noProof/>
              </w:rPr>
              <w:t>Formannskapssalen Vestby rådhus</w:t>
            </w:r>
          </w:p>
        </w:tc>
        <w:tc>
          <w:tcPr>
            <w:tcW w:w="2670" w:type="dxa"/>
          </w:tcPr>
          <w:p w14:paraId="1B5238D0" w14:textId="77777777" w:rsidR="00A25126" w:rsidRDefault="00A25126"/>
        </w:tc>
      </w:tr>
    </w:tbl>
    <w:p w14:paraId="1B5238D2" w14:textId="77777777" w:rsidR="00A25126" w:rsidRDefault="00A25126"/>
    <w:p w14:paraId="1B5238D3" w14:textId="77777777" w:rsidR="005014B6" w:rsidRPr="009220FD" w:rsidRDefault="005014B6" w:rsidP="005014B6">
      <w:pPr>
        <w:rPr>
          <w:rFonts w:cs="Arial"/>
          <w:lang w:eastAsia="nb-NO"/>
        </w:rPr>
      </w:pPr>
      <w:r w:rsidRPr="009220FD">
        <w:rPr>
          <w:rFonts w:cs="Arial"/>
          <w:lang w:eastAsia="nb-NO"/>
        </w:rPr>
        <w:t xml:space="preserve">Møtet er åpent for publikum i alle saker med mindre saken er unntatt offentlighet, eller møtet lukkes. </w:t>
      </w:r>
    </w:p>
    <w:p w14:paraId="1B5238D4" w14:textId="77777777" w:rsidR="00A25126" w:rsidRPr="005014B6" w:rsidRDefault="005014B6">
      <w:pPr>
        <w:rPr>
          <w:rFonts w:cs="Arial"/>
          <w:lang w:eastAsia="nb-NO"/>
        </w:rPr>
      </w:pPr>
      <w:r w:rsidRPr="009220FD">
        <w:rPr>
          <w:rFonts w:cs="Arial"/>
          <w:lang w:eastAsia="nb-NO"/>
        </w:rPr>
        <w:t>Dokumentene publiseres på</w:t>
      </w:r>
      <w:r>
        <w:rPr>
          <w:rFonts w:cs="Arial"/>
          <w:lang w:eastAsia="nb-NO"/>
        </w:rPr>
        <w:t xml:space="preserve"> www.vestby.kommune.no</w:t>
      </w:r>
      <w:r w:rsidRPr="009220FD">
        <w:rPr>
          <w:rFonts w:cs="Arial"/>
          <w:lang w:eastAsia="nb-NO"/>
        </w:rPr>
        <w:t xml:space="preserve">. </w:t>
      </w:r>
    </w:p>
    <w:p w14:paraId="1B5238D5" w14:textId="77777777" w:rsidR="00A25126" w:rsidRDefault="00A25126"/>
    <w:p w14:paraId="1B5238D6" w14:textId="77777777" w:rsidR="00A64D79" w:rsidRDefault="00A64D79" w:rsidP="00A64D79">
      <w:pPr>
        <w:jc w:val="center"/>
      </w:pPr>
      <w:r w:rsidRPr="00A64D79">
        <w:rPr>
          <w:b/>
          <w:u w:val="single"/>
        </w:rPr>
        <w:t>Saksliste</w:t>
      </w:r>
    </w:p>
    <w:p w14:paraId="1B5238D7" w14:textId="77777777" w:rsidR="00A64D79" w:rsidRDefault="00A64D79"/>
    <w:tbl>
      <w:tblPr>
        <w:tblW w:w="0" w:type="auto"/>
        <w:tblCellMar>
          <w:top w:w="108" w:type="dxa"/>
          <w:bottom w:w="108" w:type="dxa"/>
        </w:tblCellMar>
        <w:tblLook w:val="0000" w:firstRow="0" w:lastRow="0" w:firstColumn="0" w:lastColumn="0" w:noHBand="0" w:noVBand="0"/>
      </w:tblPr>
      <w:tblGrid>
        <w:gridCol w:w="817"/>
        <w:gridCol w:w="1765"/>
        <w:gridCol w:w="5641"/>
        <w:gridCol w:w="848"/>
      </w:tblGrid>
      <w:tr w:rsidR="005014B6" w14:paraId="1B5238DA" w14:textId="77777777" w:rsidTr="00494E45">
        <w:tc>
          <w:tcPr>
            <w:tcW w:w="8222" w:type="dxa"/>
            <w:gridSpan w:val="3"/>
          </w:tcPr>
          <w:p w14:paraId="1B5238D8" w14:textId="77777777" w:rsidR="005014B6" w:rsidRPr="00494E45" w:rsidRDefault="005014B6" w:rsidP="00494E45"/>
        </w:tc>
        <w:tc>
          <w:tcPr>
            <w:tcW w:w="849" w:type="dxa"/>
          </w:tcPr>
          <w:p w14:paraId="1B5238D9" w14:textId="77777777" w:rsidR="005014B6" w:rsidRDefault="005014B6" w:rsidP="00494E45">
            <w:r>
              <w:t>Side</w:t>
            </w:r>
          </w:p>
        </w:tc>
      </w:tr>
      <w:tr w:rsidR="000F4C8B" w:rsidRPr="000F4C8B" w14:paraId="1B5238DF" w14:textId="77777777" w:rsidTr="000F4C8B">
        <w:trPr>
          <w:trHeight w:val="480"/>
        </w:trPr>
        <w:tc>
          <w:tcPr>
            <w:tcW w:w="9071" w:type="dxa"/>
            <w:gridSpan w:val="4"/>
            <w:vAlign w:val="center"/>
          </w:tcPr>
          <w:p w14:paraId="1B5238DE" w14:textId="0A10313D" w:rsidR="000F4C8B" w:rsidRPr="000F4C8B" w:rsidRDefault="000F4C8B" w:rsidP="000F4C8B">
            <w:pPr>
              <w:rPr>
                <w:b/>
              </w:rPr>
            </w:pPr>
            <w:bookmarkStart w:id="1" w:name="AGENDA_TABLE"/>
            <w:bookmarkEnd w:id="1"/>
            <w:r>
              <w:rPr>
                <w:b/>
              </w:rPr>
              <w:t>Saker til behandling</w:t>
            </w:r>
          </w:p>
        </w:tc>
      </w:tr>
      <w:tr w:rsidR="000F4C8B" w14:paraId="1C1A31EE" w14:textId="77777777" w:rsidTr="00CA6118">
        <w:tc>
          <w:tcPr>
            <w:tcW w:w="783" w:type="dxa"/>
          </w:tcPr>
          <w:p w14:paraId="7FB58AF4" w14:textId="456FCA1D" w:rsidR="000F4C8B" w:rsidRDefault="00F861AE">
            <w:hyperlink w:anchor="CaseRef366827" w:tooltip="Detaljer" w:history="1">
              <w:r w:rsidR="000F4C8B">
                <w:rPr>
                  <w:rStyle w:val="Hyperkobling"/>
                </w:rPr>
                <w:t>9/18</w:t>
              </w:r>
            </w:hyperlink>
          </w:p>
        </w:tc>
        <w:tc>
          <w:tcPr>
            <w:tcW w:w="1769" w:type="dxa"/>
          </w:tcPr>
          <w:p w14:paraId="72A09E3C" w14:textId="4978C354" w:rsidR="000F4C8B" w:rsidRDefault="000F4C8B">
            <w:r>
              <w:t>16/01891-32</w:t>
            </w:r>
          </w:p>
        </w:tc>
        <w:tc>
          <w:tcPr>
            <w:tcW w:w="5670" w:type="dxa"/>
          </w:tcPr>
          <w:p w14:paraId="16E35DB5" w14:textId="44883974" w:rsidR="000F4C8B" w:rsidRDefault="000F4C8B">
            <w:r>
              <w:t>Samarbeid og evt. utvidelse av plasser på Næringstjenester AS</w:t>
            </w:r>
          </w:p>
        </w:tc>
        <w:tc>
          <w:tcPr>
            <w:tcW w:w="849" w:type="dxa"/>
          </w:tcPr>
          <w:p w14:paraId="2B8EB09D" w14:textId="4E5B3048" w:rsidR="000F4C8B" w:rsidRDefault="001F203B" w:rsidP="00494E45">
            <w:r>
              <w:t>2</w:t>
            </w:r>
          </w:p>
        </w:tc>
      </w:tr>
      <w:tr w:rsidR="000F4C8B" w14:paraId="15B9BED9" w14:textId="77777777" w:rsidTr="00CA6118">
        <w:tc>
          <w:tcPr>
            <w:tcW w:w="783" w:type="dxa"/>
          </w:tcPr>
          <w:p w14:paraId="68D5F4FA" w14:textId="6CA982EA" w:rsidR="000F4C8B" w:rsidRDefault="00F861AE">
            <w:hyperlink w:anchor="CaseRef361399" w:tooltip="Detaljer" w:history="1">
              <w:r w:rsidR="000F4C8B">
                <w:rPr>
                  <w:rStyle w:val="Hyperkobling"/>
                </w:rPr>
                <w:t>10/18</w:t>
              </w:r>
            </w:hyperlink>
          </w:p>
        </w:tc>
        <w:tc>
          <w:tcPr>
            <w:tcW w:w="1769" w:type="dxa"/>
          </w:tcPr>
          <w:p w14:paraId="732413AD" w14:textId="7F7DC268" w:rsidR="000F4C8B" w:rsidRDefault="000F4C8B">
            <w:r>
              <w:t>17/01623-10</w:t>
            </w:r>
          </w:p>
        </w:tc>
        <w:tc>
          <w:tcPr>
            <w:tcW w:w="5670" w:type="dxa"/>
          </w:tcPr>
          <w:p w14:paraId="4A13D386" w14:textId="79C47CD2" w:rsidR="000F4C8B" w:rsidRDefault="000F4C8B">
            <w:r>
              <w:t xml:space="preserve">Arkeologisk utgravning av steinalderboplass R2 - Gnr 144 Bnr 32 - </w:t>
            </w:r>
            <w:proofErr w:type="spellStart"/>
            <w:r>
              <w:t>Bruerveien</w:t>
            </w:r>
            <w:proofErr w:type="spellEnd"/>
            <w:r>
              <w:t xml:space="preserve"> 30 - kostnadsdekning av utgifter</w:t>
            </w:r>
          </w:p>
        </w:tc>
        <w:tc>
          <w:tcPr>
            <w:tcW w:w="849" w:type="dxa"/>
          </w:tcPr>
          <w:p w14:paraId="75A6A94C" w14:textId="3CAAF1BD" w:rsidR="000F4C8B" w:rsidRDefault="001F203B" w:rsidP="00494E45">
            <w:r>
              <w:t>7</w:t>
            </w:r>
          </w:p>
        </w:tc>
      </w:tr>
      <w:tr w:rsidR="000F4C8B" w14:paraId="5EBAF537" w14:textId="77777777" w:rsidTr="00CA6118">
        <w:tc>
          <w:tcPr>
            <w:tcW w:w="783" w:type="dxa"/>
          </w:tcPr>
          <w:p w14:paraId="6CF61710" w14:textId="3E1036AE" w:rsidR="000F4C8B" w:rsidRDefault="00F861AE">
            <w:hyperlink w:anchor="CaseRef369734" w:tooltip="Detaljer" w:history="1">
              <w:r w:rsidR="000F4C8B">
                <w:rPr>
                  <w:rStyle w:val="Hyperkobling"/>
                </w:rPr>
                <w:t>11/18</w:t>
              </w:r>
            </w:hyperlink>
          </w:p>
        </w:tc>
        <w:tc>
          <w:tcPr>
            <w:tcW w:w="1769" w:type="dxa"/>
          </w:tcPr>
          <w:p w14:paraId="37DFAF8F" w14:textId="5BC54110" w:rsidR="000F4C8B" w:rsidRDefault="000F4C8B">
            <w:r>
              <w:t>18/00225-2</w:t>
            </w:r>
          </w:p>
        </w:tc>
        <w:tc>
          <w:tcPr>
            <w:tcW w:w="5670" w:type="dxa"/>
          </w:tcPr>
          <w:p w14:paraId="1B5EC669" w14:textId="12B90EDE" w:rsidR="000F4C8B" w:rsidRDefault="000F4C8B">
            <w:r>
              <w:t>Deltakelse i sykkelbyordning</w:t>
            </w:r>
          </w:p>
        </w:tc>
        <w:tc>
          <w:tcPr>
            <w:tcW w:w="849" w:type="dxa"/>
          </w:tcPr>
          <w:p w14:paraId="1DEE6C3C" w14:textId="59D3627A" w:rsidR="000F4C8B" w:rsidRDefault="001F203B" w:rsidP="00494E45">
            <w:r>
              <w:t>13</w:t>
            </w:r>
          </w:p>
        </w:tc>
      </w:tr>
      <w:tr w:rsidR="000F4C8B" w14:paraId="47EF2DFA" w14:textId="77777777" w:rsidTr="00CA6118">
        <w:tc>
          <w:tcPr>
            <w:tcW w:w="783" w:type="dxa"/>
          </w:tcPr>
          <w:p w14:paraId="75768251" w14:textId="0F0E8BCD" w:rsidR="000F4C8B" w:rsidRDefault="00F861AE">
            <w:hyperlink w:anchor="CaseRef370730" w:tooltip="Detaljer" w:history="1">
              <w:r w:rsidR="000F4C8B">
                <w:rPr>
                  <w:rStyle w:val="Hyperkobling"/>
                </w:rPr>
                <w:t>12/18</w:t>
              </w:r>
            </w:hyperlink>
          </w:p>
        </w:tc>
        <w:tc>
          <w:tcPr>
            <w:tcW w:w="1769" w:type="dxa"/>
          </w:tcPr>
          <w:p w14:paraId="5E726472" w14:textId="20A87F9E" w:rsidR="000F4C8B" w:rsidRDefault="000F4C8B">
            <w:r>
              <w:t>18/00638-1</w:t>
            </w:r>
          </w:p>
        </w:tc>
        <w:tc>
          <w:tcPr>
            <w:tcW w:w="5670" w:type="dxa"/>
          </w:tcPr>
          <w:p w14:paraId="65844F8A" w14:textId="437FF99A" w:rsidR="000F4C8B" w:rsidRDefault="000F4C8B">
            <w:r>
              <w:t>Opprettelse av byggekomite for kulturkvartalet og rådhusparken</w:t>
            </w:r>
          </w:p>
        </w:tc>
        <w:tc>
          <w:tcPr>
            <w:tcW w:w="849" w:type="dxa"/>
          </w:tcPr>
          <w:p w14:paraId="1FEC5114" w14:textId="0F9A99A0" w:rsidR="000F4C8B" w:rsidRDefault="001F203B" w:rsidP="00494E45">
            <w:r>
              <w:t>16</w:t>
            </w:r>
          </w:p>
        </w:tc>
      </w:tr>
      <w:tr w:rsidR="000F4C8B" w14:paraId="66782535" w14:textId="77777777" w:rsidTr="00CA6118">
        <w:tc>
          <w:tcPr>
            <w:tcW w:w="783" w:type="dxa"/>
          </w:tcPr>
          <w:p w14:paraId="5A883CB4" w14:textId="3C16021A" w:rsidR="000F4C8B" w:rsidRDefault="00F861AE">
            <w:hyperlink w:anchor="CaseRef370766" w:tooltip="Detaljer" w:history="1">
              <w:r w:rsidR="000F4C8B">
                <w:rPr>
                  <w:rStyle w:val="Hyperkobling"/>
                </w:rPr>
                <w:t>13/18</w:t>
              </w:r>
            </w:hyperlink>
          </w:p>
        </w:tc>
        <w:tc>
          <w:tcPr>
            <w:tcW w:w="1769" w:type="dxa"/>
          </w:tcPr>
          <w:p w14:paraId="378D9B56" w14:textId="595F0303" w:rsidR="000F4C8B" w:rsidRDefault="000F4C8B">
            <w:r>
              <w:t>15/05392-41</w:t>
            </w:r>
          </w:p>
        </w:tc>
        <w:tc>
          <w:tcPr>
            <w:tcW w:w="5670" w:type="dxa"/>
          </w:tcPr>
          <w:p w14:paraId="4E8CF2D4" w14:textId="543F62C9" w:rsidR="000F4C8B" w:rsidRDefault="000F4C8B">
            <w:r>
              <w:t>Søknad om fritak - Erik Såheim - Ap</w:t>
            </w:r>
          </w:p>
        </w:tc>
        <w:tc>
          <w:tcPr>
            <w:tcW w:w="849" w:type="dxa"/>
          </w:tcPr>
          <w:p w14:paraId="104C9EE3" w14:textId="2A22ADF5" w:rsidR="000F4C8B" w:rsidRDefault="001F203B" w:rsidP="00494E45">
            <w:r>
              <w:t>18</w:t>
            </w:r>
          </w:p>
        </w:tc>
      </w:tr>
      <w:tr w:rsidR="000F4C8B" w14:paraId="37376DD5" w14:textId="77777777" w:rsidTr="00CA6118">
        <w:tc>
          <w:tcPr>
            <w:tcW w:w="783" w:type="dxa"/>
          </w:tcPr>
          <w:p w14:paraId="784D8958" w14:textId="77777777" w:rsidR="000F4C8B" w:rsidRDefault="000F4C8B"/>
        </w:tc>
        <w:tc>
          <w:tcPr>
            <w:tcW w:w="1769" w:type="dxa"/>
          </w:tcPr>
          <w:p w14:paraId="519ADF37" w14:textId="77777777" w:rsidR="000F4C8B" w:rsidRDefault="000F4C8B"/>
        </w:tc>
        <w:tc>
          <w:tcPr>
            <w:tcW w:w="5670" w:type="dxa"/>
          </w:tcPr>
          <w:p w14:paraId="3D7230B3" w14:textId="77777777" w:rsidR="000F4C8B" w:rsidRDefault="000F4C8B"/>
        </w:tc>
        <w:tc>
          <w:tcPr>
            <w:tcW w:w="849" w:type="dxa"/>
          </w:tcPr>
          <w:p w14:paraId="60C31632" w14:textId="77777777" w:rsidR="000F4C8B" w:rsidRDefault="000F4C8B" w:rsidP="00494E45"/>
        </w:tc>
      </w:tr>
    </w:tbl>
    <w:p w14:paraId="1B5238E0" w14:textId="77777777" w:rsidR="00A25126" w:rsidRDefault="00A25126"/>
    <w:p w14:paraId="1B5238E1" w14:textId="77777777" w:rsidR="00A25126" w:rsidRDefault="00A25126"/>
    <w:p w14:paraId="1B5238E2" w14:textId="77777777" w:rsidR="005014B6" w:rsidRDefault="005014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6887"/>
      </w:tblGrid>
      <w:tr w:rsidR="005014B6" w:rsidRPr="004A5CF2" w14:paraId="1B5238EC" w14:textId="77777777" w:rsidTr="000D5F54">
        <w:trPr>
          <w:trHeight w:val="1257"/>
        </w:trPr>
        <w:tc>
          <w:tcPr>
            <w:tcW w:w="2235" w:type="dxa"/>
          </w:tcPr>
          <w:p w14:paraId="1B5238E3" w14:textId="5BCD870E" w:rsidR="005014B6" w:rsidRPr="004A5CF2" w:rsidRDefault="005014B6"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Vestby</w:t>
            </w:r>
            <w:r w:rsidRPr="004A5CF2">
              <w:rPr>
                <w:rFonts w:cs="Arial"/>
                <w:b/>
                <w:sz w:val="22"/>
                <w:szCs w:val="22"/>
                <w:lang w:eastAsia="nb-NO"/>
              </w:rPr>
              <w:t xml:space="preserve">, </w:t>
            </w:r>
            <w:sdt>
              <w:sdtPr>
                <w:rPr>
                  <w:rFonts w:cs="Arial"/>
                  <w:b/>
                  <w:sz w:val="22"/>
                  <w:szCs w:val="22"/>
                  <w:lang w:eastAsia="nb-NO"/>
                </w:rPr>
                <w:tag w:val="ccDagensDato"/>
                <w:id w:val="248012271"/>
                <w:placeholder>
                  <w:docPart w:val="7449E64FC61E469C9B327AEF04E95D15"/>
                </w:placeholder>
                <w:date w:fullDate="2018-02-19T00:00:00Z">
                  <w:dateFormat w:val="dd.MM.yyyy"/>
                  <w:lid w:val="nb-NO"/>
                  <w:storeMappedDataAs w:val="dateTime"/>
                  <w:calendar w:val="gregorian"/>
                </w:date>
              </w:sdtPr>
              <w:sdtEndPr/>
              <w:sdtContent>
                <w:r w:rsidR="000F4C8B">
                  <w:rPr>
                    <w:rFonts w:cs="Arial"/>
                    <w:b/>
                    <w:sz w:val="22"/>
                    <w:szCs w:val="22"/>
                    <w:lang w:eastAsia="nb-NO"/>
                  </w:rPr>
                  <w:t>19.02.2018</w:t>
                </w:r>
              </w:sdtContent>
            </w:sdt>
          </w:p>
          <w:p w14:paraId="1B5238E4" w14:textId="77777777" w:rsidR="005014B6" w:rsidRPr="004A5CF2" w:rsidRDefault="005014B6" w:rsidP="000D5F54">
            <w:pPr>
              <w:overflowPunct w:val="0"/>
              <w:autoSpaceDE w:val="0"/>
              <w:autoSpaceDN w:val="0"/>
              <w:adjustRightInd w:val="0"/>
              <w:jc w:val="right"/>
              <w:textAlignment w:val="baseline"/>
              <w:rPr>
                <w:rFonts w:cs="Arial"/>
                <w:b/>
                <w:sz w:val="22"/>
                <w:szCs w:val="22"/>
                <w:lang w:eastAsia="nb-NO"/>
              </w:rPr>
            </w:pPr>
          </w:p>
          <w:p w14:paraId="1B5238E5" w14:textId="77777777" w:rsidR="005014B6" w:rsidRPr="004A5CF2" w:rsidRDefault="005014B6" w:rsidP="000D5F54">
            <w:pPr>
              <w:overflowPunct w:val="0"/>
              <w:autoSpaceDE w:val="0"/>
              <w:autoSpaceDN w:val="0"/>
              <w:adjustRightInd w:val="0"/>
              <w:jc w:val="center"/>
              <w:textAlignment w:val="baseline"/>
              <w:rPr>
                <w:rFonts w:cs="Arial"/>
                <w:b/>
                <w:sz w:val="22"/>
                <w:szCs w:val="22"/>
                <w:lang w:eastAsia="nb-NO"/>
              </w:rPr>
            </w:pPr>
          </w:p>
          <w:p w14:paraId="5CCA82AE" w14:textId="77777777" w:rsidR="000F4C8B" w:rsidRDefault="000F4C8B"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Tom Anders Ludvigsen</w:t>
            </w:r>
          </w:p>
          <w:p w14:paraId="3B6605DB" w14:textId="77777777" w:rsidR="000F4C8B" w:rsidRDefault="000F4C8B"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Ordfører</w:t>
            </w:r>
          </w:p>
          <w:p w14:paraId="1B5238E7" w14:textId="795DA773" w:rsidR="005014B6" w:rsidRPr="004A5CF2" w:rsidRDefault="005014B6" w:rsidP="000F4C8B">
            <w:pPr>
              <w:overflowPunct w:val="0"/>
              <w:autoSpaceDE w:val="0"/>
              <w:autoSpaceDN w:val="0"/>
              <w:adjustRightInd w:val="0"/>
              <w:textAlignment w:val="baseline"/>
              <w:rPr>
                <w:rFonts w:cs="Arial"/>
                <w:sz w:val="22"/>
                <w:szCs w:val="22"/>
                <w:lang w:eastAsia="nb-NO"/>
              </w:rPr>
            </w:pPr>
          </w:p>
        </w:tc>
        <w:tc>
          <w:tcPr>
            <w:tcW w:w="7104" w:type="dxa"/>
          </w:tcPr>
          <w:p w14:paraId="74D1C71B" w14:textId="77777777" w:rsidR="000F4C8B"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 xml:space="preserve">Eventuelt forfall eller inhabilitet meldes </w:t>
            </w:r>
            <w:r w:rsidR="000F4C8B">
              <w:rPr>
                <w:rFonts w:cs="Arial"/>
                <w:b/>
                <w:sz w:val="22"/>
                <w:szCs w:val="22"/>
                <w:lang w:eastAsia="nb-NO"/>
              </w:rPr>
              <w:t xml:space="preserve">til utvalgssekretær Elin Westengen Tokerød </w:t>
            </w:r>
            <w:r w:rsidRPr="004A5CF2">
              <w:rPr>
                <w:rFonts w:cs="Arial"/>
                <w:b/>
                <w:sz w:val="22"/>
                <w:szCs w:val="22"/>
                <w:lang w:eastAsia="nb-NO"/>
              </w:rPr>
              <w:t xml:space="preserve">på </w:t>
            </w:r>
            <w:r w:rsidR="000F4C8B">
              <w:rPr>
                <w:rFonts w:cs="Arial"/>
                <w:b/>
                <w:sz w:val="22"/>
                <w:szCs w:val="22"/>
                <w:lang w:eastAsia="nb-NO"/>
              </w:rPr>
              <w:t>e-post:</w:t>
            </w:r>
          </w:p>
          <w:p w14:paraId="16207554" w14:textId="335B75FD" w:rsidR="000F4C8B" w:rsidRDefault="00F861AE" w:rsidP="000D5F54">
            <w:pPr>
              <w:overflowPunct w:val="0"/>
              <w:autoSpaceDE w:val="0"/>
              <w:autoSpaceDN w:val="0"/>
              <w:adjustRightInd w:val="0"/>
              <w:textAlignment w:val="baseline"/>
              <w:rPr>
                <w:rFonts w:cs="Arial"/>
                <w:b/>
                <w:sz w:val="22"/>
                <w:szCs w:val="22"/>
                <w:lang w:eastAsia="nb-NO"/>
              </w:rPr>
            </w:pPr>
            <w:hyperlink r:id="rId7" w:history="1">
              <w:r w:rsidR="000F4C8B" w:rsidRPr="00680D38">
                <w:rPr>
                  <w:rStyle w:val="Hyperkobling"/>
                  <w:rFonts w:cs="Arial"/>
                  <w:b/>
                  <w:sz w:val="22"/>
                  <w:szCs w:val="22"/>
                  <w:lang w:eastAsia="nb-NO"/>
                </w:rPr>
                <w:t>Elin.tokerod@vestby.kommune.no</w:t>
              </w:r>
            </w:hyperlink>
          </w:p>
          <w:p w14:paraId="1B5238E8" w14:textId="4B1C4218" w:rsidR="005014B6" w:rsidRPr="004A5CF2"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 xml:space="preserve"> </w:t>
            </w:r>
          </w:p>
          <w:p w14:paraId="1B5238EB" w14:textId="77777777" w:rsidR="005014B6" w:rsidRPr="004A5CF2"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Varamedlemmer møter etter nærmere avtale.</w:t>
            </w:r>
          </w:p>
        </w:tc>
      </w:tr>
    </w:tbl>
    <w:p w14:paraId="1B5238ED" w14:textId="77777777" w:rsidR="00B01BA5" w:rsidRDefault="00B01BA5"/>
    <w:p w14:paraId="1B5238EE" w14:textId="77777777" w:rsidR="00CA6118" w:rsidRDefault="00CA6118"/>
    <w:p w14:paraId="1B5238F1" w14:textId="382AEF44" w:rsidR="00A25126" w:rsidRPr="000F4C8B" w:rsidRDefault="000F4C8B" w:rsidP="000F4C8B">
      <w:pPr>
        <w:tabs>
          <w:tab w:val="left" w:pos="2325"/>
        </w:tabs>
        <w:rPr>
          <w:b/>
          <w:shd w:val="clear" w:color="auto" w:fill="D9D9D9"/>
        </w:rPr>
      </w:pPr>
      <w:r w:rsidRPr="000F4C8B">
        <w:rPr>
          <w:b/>
          <w:shd w:val="clear" w:color="auto" w:fill="D9D9D9"/>
        </w:rPr>
        <w:lastRenderedPageBreak/>
        <w:t xml:space="preserve">Saker til behandling </w:t>
      </w:r>
    </w:p>
    <w:p w14:paraId="6229E555" w14:textId="77777777" w:rsidR="000F4C8B" w:rsidRDefault="000F4C8B" w:rsidP="000F4C8B">
      <w:pPr>
        <w:tabs>
          <w:tab w:val="left" w:pos="2325"/>
        </w:tabs>
        <w:rPr>
          <w:shd w:val="clear" w:color="auto" w:fill="D9D9D9"/>
        </w:rPr>
      </w:pPr>
    </w:p>
    <w:p w14:paraId="50FDD0E1" w14:textId="77777777" w:rsidR="000F4C8B" w:rsidRDefault="000F4C8B" w:rsidP="000F4C8B">
      <w:pPr>
        <w:pStyle w:val="MUCaseTitle2"/>
      </w:pPr>
      <w:bookmarkStart w:id="2" w:name="CaseRef366827"/>
      <w:bookmarkEnd w:id="2"/>
      <w:r>
        <w:t>F-9/18</w:t>
      </w:r>
    </w:p>
    <w:p w14:paraId="5014FA7C" w14:textId="6AEAFB71" w:rsidR="000F4C8B" w:rsidRDefault="000F4C8B" w:rsidP="000F4C8B">
      <w:pPr>
        <w:pStyle w:val="MUCaseTitle2"/>
      </w:pPr>
      <w:r>
        <w:t>Samarbeid og evt. utvidelse av plasser på Næringstjenester AS</w:t>
      </w:r>
    </w:p>
    <w:p w14:paraId="53BD1530" w14:textId="5A587F7F" w:rsidR="000F4C8B" w:rsidRDefault="000F4C8B" w:rsidP="000F4C8B">
      <w:pPr>
        <w:tabs>
          <w:tab w:val="left" w:pos="1984"/>
          <w:tab w:val="left" w:pos="5102"/>
          <w:tab w:val="left" w:pos="6803"/>
        </w:tabs>
      </w:pPr>
      <w:r w:rsidRPr="000F4C8B">
        <w:rPr>
          <w:sz w:val="20"/>
        </w:rPr>
        <w:t xml:space="preserve">Saksbehandler: </w:t>
      </w:r>
      <w:r w:rsidRPr="000F4C8B">
        <w:rPr>
          <w:sz w:val="20"/>
        </w:rPr>
        <w:tab/>
        <w:t>Trine Dreyer</w:t>
      </w:r>
      <w:r w:rsidRPr="000F4C8B">
        <w:rPr>
          <w:sz w:val="20"/>
        </w:rPr>
        <w:tab/>
      </w:r>
      <w:proofErr w:type="spellStart"/>
      <w:r w:rsidRPr="000F4C8B">
        <w:rPr>
          <w:sz w:val="20"/>
        </w:rPr>
        <w:t>Saksnr</w:t>
      </w:r>
      <w:proofErr w:type="spellEnd"/>
      <w:r w:rsidRPr="000F4C8B">
        <w:rPr>
          <w:sz w:val="20"/>
        </w:rPr>
        <w:t xml:space="preserve">.: </w:t>
      </w:r>
      <w:r w:rsidRPr="000F4C8B">
        <w:rPr>
          <w:sz w:val="20"/>
        </w:rPr>
        <w:tab/>
        <w:t>16/01891-32</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0F4C8B" w:rsidRPr="000F4C8B" w14:paraId="2B398F18" w14:textId="77777777" w:rsidTr="000F4C8B">
        <w:tc>
          <w:tcPr>
            <w:tcW w:w="5102" w:type="dxa"/>
            <w:tcBorders>
              <w:top w:val="single" w:sz="4" w:space="0" w:color="auto"/>
              <w:bottom w:val="single" w:sz="4" w:space="0" w:color="auto"/>
            </w:tcBorders>
            <w:shd w:val="clear" w:color="auto" w:fill="auto"/>
          </w:tcPr>
          <w:p w14:paraId="464761A7" w14:textId="77777777" w:rsidR="000F4C8B" w:rsidRPr="000F4C8B" w:rsidRDefault="000F4C8B" w:rsidP="000F4C8B">
            <w:pPr>
              <w:tabs>
                <w:tab w:val="left" w:pos="1984"/>
                <w:tab w:val="left" w:pos="5102"/>
                <w:tab w:val="left" w:pos="6803"/>
              </w:tabs>
              <w:rPr>
                <w:b/>
                <w:sz w:val="20"/>
              </w:rPr>
            </w:pPr>
            <w:r w:rsidRPr="000F4C8B">
              <w:rPr>
                <w:b/>
                <w:sz w:val="20"/>
              </w:rPr>
              <w:t>Saksgang</w:t>
            </w:r>
          </w:p>
        </w:tc>
        <w:tc>
          <w:tcPr>
            <w:tcW w:w="1701" w:type="dxa"/>
            <w:tcBorders>
              <w:top w:val="single" w:sz="4" w:space="0" w:color="auto"/>
              <w:bottom w:val="single" w:sz="4" w:space="0" w:color="auto"/>
            </w:tcBorders>
            <w:shd w:val="clear" w:color="auto" w:fill="auto"/>
          </w:tcPr>
          <w:p w14:paraId="3B7A0C46" w14:textId="77777777" w:rsidR="000F4C8B" w:rsidRPr="000F4C8B" w:rsidRDefault="000F4C8B" w:rsidP="000F4C8B">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5435B3A4" w14:textId="77777777" w:rsidR="000F4C8B" w:rsidRPr="000F4C8B" w:rsidRDefault="000F4C8B" w:rsidP="000F4C8B">
            <w:pPr>
              <w:tabs>
                <w:tab w:val="left" w:pos="1984"/>
                <w:tab w:val="left" w:pos="5102"/>
                <w:tab w:val="left" w:pos="6803"/>
              </w:tabs>
              <w:rPr>
                <w:b/>
                <w:sz w:val="20"/>
              </w:rPr>
            </w:pPr>
            <w:r w:rsidRPr="000F4C8B">
              <w:rPr>
                <w:b/>
                <w:sz w:val="20"/>
              </w:rPr>
              <w:t>Møtedato</w:t>
            </w:r>
          </w:p>
        </w:tc>
      </w:tr>
      <w:tr w:rsidR="000F4C8B" w14:paraId="0A9EE66B" w14:textId="77777777" w:rsidTr="000F4C8B">
        <w:tc>
          <w:tcPr>
            <w:tcW w:w="5102" w:type="dxa"/>
            <w:tcBorders>
              <w:top w:val="single" w:sz="4" w:space="0" w:color="auto"/>
            </w:tcBorders>
            <w:shd w:val="clear" w:color="auto" w:fill="auto"/>
          </w:tcPr>
          <w:p w14:paraId="5A335080" w14:textId="77777777" w:rsidR="000F4C8B" w:rsidRDefault="000F4C8B" w:rsidP="000F4C8B">
            <w:pPr>
              <w:tabs>
                <w:tab w:val="left" w:pos="1984"/>
                <w:tab w:val="left" w:pos="5102"/>
                <w:tab w:val="left" w:pos="6803"/>
              </w:tabs>
              <w:rPr>
                <w:sz w:val="20"/>
              </w:rPr>
            </w:pPr>
            <w:r>
              <w:rPr>
                <w:sz w:val="20"/>
              </w:rPr>
              <w:t>1 Formannskapet</w:t>
            </w:r>
          </w:p>
        </w:tc>
        <w:tc>
          <w:tcPr>
            <w:tcW w:w="1701" w:type="dxa"/>
            <w:tcBorders>
              <w:top w:val="single" w:sz="4" w:space="0" w:color="auto"/>
            </w:tcBorders>
            <w:shd w:val="clear" w:color="auto" w:fill="auto"/>
          </w:tcPr>
          <w:p w14:paraId="7DA434F5" w14:textId="77777777" w:rsidR="000F4C8B" w:rsidRDefault="000F4C8B" w:rsidP="000F4C8B">
            <w:pPr>
              <w:tabs>
                <w:tab w:val="left" w:pos="1984"/>
                <w:tab w:val="left" w:pos="5102"/>
                <w:tab w:val="left" w:pos="6803"/>
              </w:tabs>
              <w:rPr>
                <w:sz w:val="20"/>
              </w:rPr>
            </w:pPr>
            <w:r>
              <w:rPr>
                <w:sz w:val="20"/>
              </w:rPr>
              <w:t>9/18</w:t>
            </w:r>
          </w:p>
        </w:tc>
        <w:tc>
          <w:tcPr>
            <w:tcW w:w="2268" w:type="dxa"/>
            <w:tcBorders>
              <w:top w:val="single" w:sz="4" w:space="0" w:color="auto"/>
            </w:tcBorders>
            <w:shd w:val="clear" w:color="auto" w:fill="auto"/>
          </w:tcPr>
          <w:p w14:paraId="1F90A1E1" w14:textId="77777777" w:rsidR="000F4C8B" w:rsidRDefault="000F4C8B" w:rsidP="000F4C8B">
            <w:pPr>
              <w:tabs>
                <w:tab w:val="left" w:pos="1984"/>
                <w:tab w:val="left" w:pos="5102"/>
                <w:tab w:val="left" w:pos="6803"/>
              </w:tabs>
              <w:rPr>
                <w:sz w:val="20"/>
              </w:rPr>
            </w:pPr>
            <w:r>
              <w:rPr>
                <w:sz w:val="20"/>
              </w:rPr>
              <w:t>05.03.2018</w:t>
            </w:r>
          </w:p>
        </w:tc>
      </w:tr>
      <w:tr w:rsidR="000F4C8B" w14:paraId="66C9D3BE" w14:textId="77777777" w:rsidTr="000F4C8B">
        <w:tc>
          <w:tcPr>
            <w:tcW w:w="5102" w:type="dxa"/>
            <w:shd w:val="clear" w:color="auto" w:fill="auto"/>
          </w:tcPr>
          <w:p w14:paraId="0CFA5AC2" w14:textId="77777777" w:rsidR="000F4C8B" w:rsidRDefault="000F4C8B" w:rsidP="000F4C8B">
            <w:pPr>
              <w:tabs>
                <w:tab w:val="left" w:pos="1984"/>
                <w:tab w:val="left" w:pos="5102"/>
                <w:tab w:val="left" w:pos="6803"/>
              </w:tabs>
              <w:rPr>
                <w:sz w:val="20"/>
              </w:rPr>
            </w:pPr>
            <w:r>
              <w:rPr>
                <w:sz w:val="20"/>
              </w:rPr>
              <w:t>2 Helse- og omsorgsutvalget</w:t>
            </w:r>
          </w:p>
        </w:tc>
        <w:tc>
          <w:tcPr>
            <w:tcW w:w="1701" w:type="dxa"/>
            <w:shd w:val="clear" w:color="auto" w:fill="auto"/>
          </w:tcPr>
          <w:p w14:paraId="7B788DAE" w14:textId="77777777" w:rsidR="000F4C8B" w:rsidRDefault="000F4C8B" w:rsidP="000F4C8B">
            <w:pPr>
              <w:tabs>
                <w:tab w:val="left" w:pos="1984"/>
                <w:tab w:val="left" w:pos="5102"/>
                <w:tab w:val="left" w:pos="6803"/>
              </w:tabs>
              <w:rPr>
                <w:sz w:val="20"/>
              </w:rPr>
            </w:pPr>
          </w:p>
        </w:tc>
        <w:tc>
          <w:tcPr>
            <w:tcW w:w="2268" w:type="dxa"/>
            <w:shd w:val="clear" w:color="auto" w:fill="auto"/>
          </w:tcPr>
          <w:p w14:paraId="5AE037CF" w14:textId="77777777" w:rsidR="000F4C8B" w:rsidRDefault="000F4C8B" w:rsidP="000F4C8B">
            <w:pPr>
              <w:tabs>
                <w:tab w:val="left" w:pos="1984"/>
                <w:tab w:val="left" w:pos="5102"/>
                <w:tab w:val="left" w:pos="6803"/>
              </w:tabs>
              <w:rPr>
                <w:sz w:val="20"/>
              </w:rPr>
            </w:pPr>
            <w:r>
              <w:rPr>
                <w:sz w:val="20"/>
              </w:rPr>
              <w:t>07.03.2018</w:t>
            </w:r>
          </w:p>
        </w:tc>
      </w:tr>
      <w:tr w:rsidR="000F4C8B" w14:paraId="4B52ABDE" w14:textId="77777777" w:rsidTr="000F4C8B">
        <w:tc>
          <w:tcPr>
            <w:tcW w:w="5102" w:type="dxa"/>
            <w:shd w:val="clear" w:color="auto" w:fill="auto"/>
          </w:tcPr>
          <w:p w14:paraId="67CD0E2A" w14:textId="77777777" w:rsidR="000F4C8B" w:rsidRDefault="000F4C8B" w:rsidP="000F4C8B">
            <w:pPr>
              <w:tabs>
                <w:tab w:val="left" w:pos="1984"/>
                <w:tab w:val="left" w:pos="5102"/>
                <w:tab w:val="left" w:pos="6803"/>
              </w:tabs>
              <w:rPr>
                <w:sz w:val="20"/>
              </w:rPr>
            </w:pPr>
            <w:r>
              <w:rPr>
                <w:sz w:val="20"/>
              </w:rPr>
              <w:t>3 Kommunestyret</w:t>
            </w:r>
          </w:p>
        </w:tc>
        <w:tc>
          <w:tcPr>
            <w:tcW w:w="1701" w:type="dxa"/>
            <w:shd w:val="clear" w:color="auto" w:fill="auto"/>
          </w:tcPr>
          <w:p w14:paraId="40A561E9" w14:textId="77777777" w:rsidR="000F4C8B" w:rsidRDefault="000F4C8B" w:rsidP="000F4C8B">
            <w:pPr>
              <w:tabs>
                <w:tab w:val="left" w:pos="1984"/>
                <w:tab w:val="left" w:pos="5102"/>
                <w:tab w:val="left" w:pos="6803"/>
              </w:tabs>
              <w:rPr>
                <w:sz w:val="20"/>
              </w:rPr>
            </w:pPr>
          </w:p>
        </w:tc>
        <w:tc>
          <w:tcPr>
            <w:tcW w:w="2268" w:type="dxa"/>
            <w:shd w:val="clear" w:color="auto" w:fill="auto"/>
          </w:tcPr>
          <w:p w14:paraId="23A9FCC4" w14:textId="77777777" w:rsidR="000F4C8B" w:rsidRDefault="000F4C8B" w:rsidP="000F4C8B">
            <w:pPr>
              <w:tabs>
                <w:tab w:val="left" w:pos="1984"/>
                <w:tab w:val="left" w:pos="5102"/>
                <w:tab w:val="left" w:pos="6803"/>
              </w:tabs>
              <w:rPr>
                <w:sz w:val="20"/>
              </w:rPr>
            </w:pPr>
            <w:r>
              <w:rPr>
                <w:sz w:val="20"/>
              </w:rPr>
              <w:t>19.03.2018</w:t>
            </w:r>
          </w:p>
        </w:tc>
      </w:tr>
    </w:tbl>
    <w:p w14:paraId="102002F5" w14:textId="7B9C93EE" w:rsidR="000F4C8B" w:rsidRDefault="000F4C8B" w:rsidP="000F4C8B">
      <w:pPr>
        <w:tabs>
          <w:tab w:val="left" w:pos="1984"/>
          <w:tab w:val="left" w:pos="5102"/>
          <w:tab w:val="left" w:pos="6803"/>
        </w:tabs>
        <w:rPr>
          <w:sz w:val="20"/>
        </w:rPr>
      </w:pPr>
    </w:p>
    <w:p w14:paraId="40E40FDE" w14:textId="221C72D6" w:rsidR="000F4C8B" w:rsidRDefault="000F4C8B" w:rsidP="000F4C8B">
      <w:pPr>
        <w:tabs>
          <w:tab w:val="left" w:pos="1984"/>
          <w:tab w:val="left" w:pos="5102"/>
          <w:tab w:val="left" w:pos="6803"/>
        </w:tabs>
        <w:rPr>
          <w:sz w:val="20"/>
        </w:rPr>
      </w:pPr>
    </w:p>
    <w:sdt>
      <w:sdtPr>
        <w:rPr>
          <w:rFonts w:cs="Arial"/>
          <w:b/>
        </w:rPr>
        <w:tag w:val="MU_Tittel"/>
        <w:id w:val="13816570"/>
        <w:placeholder>
          <w:docPart w:val="1435AEAC72A74C9B9A7746979CFB2F62"/>
        </w:placeholder>
        <w:text/>
      </w:sdtPr>
      <w:sdtEndPr/>
      <w:sdtContent>
        <w:p w14:paraId="01AF314B" w14:textId="77777777" w:rsidR="000F4C8B" w:rsidRPr="00283E32" w:rsidRDefault="000F4C8B" w:rsidP="00AE6A1C">
          <w:pPr>
            <w:rPr>
              <w:rFonts w:cs="Arial"/>
            </w:rPr>
          </w:pPr>
          <w:r w:rsidRPr="001406BB">
            <w:rPr>
              <w:rFonts w:cs="Arial"/>
              <w:b/>
            </w:rPr>
            <w:t>Rådmannens innstilling:</w:t>
          </w:r>
        </w:p>
      </w:sdtContent>
    </w:sdt>
    <w:sdt>
      <w:sdtPr>
        <w:rPr>
          <w:rFonts w:cs="Arial"/>
        </w:rPr>
        <w:alias w:val="Forslag til vedtak"/>
        <w:tag w:val="MU_Innstilling"/>
        <w:id w:val="534866876"/>
        <w:placeholder>
          <w:docPart w:val="625CC1C263E54709AC9B10871E966B45"/>
        </w:placeholder>
      </w:sdtPr>
      <w:sdtEndPr/>
      <w:sdtContent>
        <w:p w14:paraId="3902C417" w14:textId="77777777" w:rsidR="000F4C8B" w:rsidRDefault="000F4C8B" w:rsidP="00AE6A1C">
          <w:pPr>
            <w:rPr>
              <w:rFonts w:ascii="Calibri" w:hAnsi="Calibri"/>
              <w:sz w:val="22"/>
            </w:rPr>
          </w:pPr>
          <w:r>
            <w:t>Saken tas til orientering.</w:t>
          </w:r>
        </w:p>
        <w:p w14:paraId="3A2988E4" w14:textId="77777777" w:rsidR="000F4C8B" w:rsidRDefault="000F4C8B" w:rsidP="00AE6A1C">
          <w:r>
            <w:t>Det fremmes en analyse av økonomi - og nytte basert på alternativ 2. Saken fremmes i forbindelse med HP 1019-2022.</w:t>
          </w:r>
        </w:p>
        <w:p w14:paraId="667557D6" w14:textId="77777777" w:rsidR="000F4C8B" w:rsidRDefault="00F861AE" w:rsidP="00AE6A1C">
          <w:pPr>
            <w:rPr>
              <w:rFonts w:cs="Arial"/>
            </w:rPr>
          </w:pPr>
        </w:p>
      </w:sdtContent>
    </w:sdt>
    <w:p w14:paraId="3EB791BF" w14:textId="77777777" w:rsidR="000F4C8B" w:rsidRDefault="000F4C8B" w:rsidP="00AE6A1C">
      <w:pPr>
        <w:rPr>
          <w:rFonts w:cs="Arial"/>
        </w:rPr>
      </w:pPr>
    </w:p>
    <w:p w14:paraId="235F2089" w14:textId="77777777" w:rsidR="000F4C8B" w:rsidRDefault="000F4C8B" w:rsidP="00AE6A1C">
      <w:pPr>
        <w:spacing w:after="200" w:line="276" w:lineRule="auto"/>
        <w:rPr>
          <w:rFonts w:cs="Arial"/>
        </w:rPr>
      </w:pPr>
    </w:p>
    <w:p w14:paraId="136FDA93" w14:textId="77777777" w:rsidR="000F4C8B" w:rsidRPr="008D62C0" w:rsidRDefault="000F4C8B" w:rsidP="00AE6A1C">
      <w:pPr>
        <w:rPr>
          <w:rFonts w:cs="Arial"/>
        </w:rPr>
      </w:pPr>
    </w:p>
    <w:sdt>
      <w:sdtPr>
        <w:rPr>
          <w:rFonts w:cs="Arial"/>
          <w:b/>
          <w:lang w:val="en-US"/>
        </w:rPr>
        <w:id w:val="-1377003989"/>
        <w:placeholder>
          <w:docPart w:val="1435AEAC72A74C9B9A7746979CFB2F62"/>
        </w:placeholder>
      </w:sdtPr>
      <w:sdtEndPr/>
      <w:sdtContent>
        <w:p w14:paraId="4520F2B9" w14:textId="1D2759B5" w:rsidR="000F4C8B" w:rsidRPr="00585A60" w:rsidRDefault="000F4C8B" w:rsidP="00AE6A1C">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0005"/>
              <w:lock w:val="contentLocked"/>
              <w:placeholder>
                <w:docPart w:val="A9418E386A9A49779E2A4057AE55FE4E"/>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 Arbeidstreningssenter Vestby</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167217484"/>
              <w:lock w:val="contentLocked"/>
              <w:placeholder>
                <w:docPart w:val="4AE23D9F179E42B99CCBF10F9A7672B2"/>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 Arbeidstreningssenter Vestby</w:instrText>
              </w:r>
            </w:sdtContent>
          </w:sdt>
          <w:r>
            <w:rPr>
              <w:rFonts w:cs="Arial"/>
              <w:b/>
              <w:lang w:val="en-US"/>
            </w:rPr>
            <w:instrText xml:space="preserve">" </w:instrText>
          </w:r>
          <w:r>
            <w:rPr>
              <w:rFonts w:cs="Arial"/>
              <w:b/>
              <w:lang w:val="en-US"/>
            </w:rPr>
            <w:fldChar w:fldCharType="separate"/>
          </w:r>
          <w:r w:rsidR="00F861AE">
            <w:rPr>
              <w:rFonts w:cs="Arial"/>
              <w:b/>
              <w:noProof/>
              <w:lang w:val="en-US"/>
            </w:rPr>
            <w:t>Vedlegg:</w:t>
          </w:r>
          <w:r w:rsidR="00F861AE">
            <w:rPr>
              <w:rFonts w:cs="Arial"/>
              <w:b/>
              <w:noProof/>
              <w:lang w:val="en-US"/>
            </w:rPr>
            <w:br/>
          </w:r>
          <w:r w:rsidR="00F861AE">
            <w:rPr>
              <w:rFonts w:cs="Arial"/>
              <w:noProof/>
              <w:lang w:val="en-US"/>
            </w:rPr>
            <w:t>Vedlegg - Arbeidstreningssenter Vestby</w:t>
          </w:r>
          <w:r>
            <w:rPr>
              <w:rFonts w:cs="Arial"/>
              <w:b/>
              <w:lang w:val="en-US"/>
            </w:rPr>
            <w:fldChar w:fldCharType="end"/>
          </w:r>
        </w:p>
      </w:sdtContent>
    </w:sdt>
    <w:p w14:paraId="1C0C7B53" w14:textId="77777777" w:rsidR="000F4C8B" w:rsidRDefault="000F4C8B" w:rsidP="00AE6A1C">
      <w:pPr>
        <w:rPr>
          <w:rFonts w:cs="Arial"/>
          <w:lang w:val="en-US"/>
        </w:rPr>
      </w:pPr>
      <w:r>
        <w:rPr>
          <w:rFonts w:cs="Arial"/>
          <w:lang w:val="en-US"/>
        </w:rPr>
        <w:br w:type="page"/>
      </w:r>
    </w:p>
    <w:p w14:paraId="25E3EA02" w14:textId="77777777" w:rsidR="000F4C8B" w:rsidRPr="008B3435" w:rsidRDefault="000F4C8B" w:rsidP="00AE6A1C">
      <w:pPr>
        <w:rPr>
          <w:b/>
        </w:rPr>
      </w:pPr>
      <w:r w:rsidRPr="008B3435">
        <w:rPr>
          <w:b/>
        </w:rPr>
        <w:lastRenderedPageBreak/>
        <w:t>SAKSUTREDNING:</w:t>
      </w:r>
    </w:p>
    <w:p w14:paraId="339513D0" w14:textId="77777777" w:rsidR="000F4C8B" w:rsidRPr="008B3435" w:rsidRDefault="000F4C8B" w:rsidP="00AE6A1C"/>
    <w:p w14:paraId="7925D82B" w14:textId="77777777" w:rsidR="000F4C8B" w:rsidRDefault="000F4C8B" w:rsidP="00AE6A1C">
      <w:pPr>
        <w:rPr>
          <w:b/>
        </w:rPr>
      </w:pPr>
      <w:r w:rsidRPr="008B3435">
        <w:rPr>
          <w:b/>
        </w:rPr>
        <w:t>Bakgrunn for saken:</w:t>
      </w:r>
    </w:p>
    <w:p w14:paraId="0703BADE" w14:textId="77777777" w:rsidR="000F4C8B" w:rsidRDefault="000F4C8B" w:rsidP="00AE6A1C">
      <w:r>
        <w:t>Saken kom som et verbalforslag ved behandling av Handlingsprogram 2017 - 2020 og lyder som følger:</w:t>
      </w:r>
    </w:p>
    <w:p w14:paraId="35249A29" w14:textId="77777777" w:rsidR="000F4C8B" w:rsidRDefault="000F4C8B" w:rsidP="00AE6A1C">
      <w:pPr>
        <w:ind w:right="206"/>
      </w:pPr>
    </w:p>
    <w:p w14:paraId="583AE39F" w14:textId="77777777" w:rsidR="000F4C8B" w:rsidRDefault="000F4C8B" w:rsidP="000F4C8B">
      <w:pPr>
        <w:pStyle w:val="Listeavsnitt"/>
        <w:numPr>
          <w:ilvl w:val="0"/>
          <w:numId w:val="4"/>
        </w:numPr>
        <w:ind w:right="206"/>
      </w:pPr>
      <w:r>
        <w:t>Administrasjonen bes, i samarbeid med Vestby Næringstjenester, se på hva som skal til for å utvide antall plasser på Vestby Næringstjenester. Kan Vestby Næringstjenester utvide sin virksomhet i grensegangen mot resultatområdene i kommunen? Legges fram for politisk behandling i HOM og kommunestyret i løpet av 2017.</w:t>
      </w:r>
    </w:p>
    <w:p w14:paraId="663B2499" w14:textId="77777777" w:rsidR="000F4C8B" w:rsidRDefault="000F4C8B" w:rsidP="00AE6A1C"/>
    <w:p w14:paraId="05F7F99F" w14:textId="77777777" w:rsidR="000F4C8B" w:rsidRDefault="000F4C8B" w:rsidP="00AE6A1C">
      <w:r>
        <w:t>For å gjennomføre utredningsoppgaven ble det engasjert en medarbeider. Medarbeideren sa opp stillingen i det vedkommende skulle tiltre. Det ble derfor en kraftig forsinkelse i utredningsoppgaven, noe rådmannen beklager.</w:t>
      </w:r>
    </w:p>
    <w:p w14:paraId="152FFBCA" w14:textId="77777777" w:rsidR="000F4C8B" w:rsidRDefault="000F4C8B" w:rsidP="00AE6A1C"/>
    <w:p w14:paraId="6CDB429B" w14:textId="77777777" w:rsidR="000F4C8B" w:rsidRDefault="000F4C8B" w:rsidP="00AE6A1C">
      <w:r>
        <w:t>Ordfører er av den oppfatning at saken har så tunge økonomiske sider at det bør behandles parallelt i formannskapet og HOM.</w:t>
      </w:r>
    </w:p>
    <w:p w14:paraId="3297266D" w14:textId="77777777" w:rsidR="000F4C8B" w:rsidRDefault="000F4C8B" w:rsidP="00AE6A1C"/>
    <w:p w14:paraId="6BA9EFA6" w14:textId="77777777" w:rsidR="000F4C8B" w:rsidRDefault="000F4C8B" w:rsidP="00AE6A1C">
      <w:r>
        <w:t xml:space="preserve">Næringstjenester AS er finansiert med statlige midler via NAV og kommunalt driftstilskudd. Formålet er varig tilrettelagt arbeid (VTA) for mennesker med funksjonsnedsettelser. Et </w:t>
      </w:r>
      <w:proofErr w:type="spellStart"/>
      <w:r>
        <w:t>grunnkriterie</w:t>
      </w:r>
      <w:proofErr w:type="spellEnd"/>
      <w:r>
        <w:t xml:space="preserve"> er at arbeidstaker kan produsere i en gruppe på 5 arbeidstakere under en arbeidsleder. </w:t>
      </w:r>
    </w:p>
    <w:p w14:paraId="715B9B27" w14:textId="77777777" w:rsidR="000F4C8B" w:rsidRDefault="000F4C8B" w:rsidP="00AE6A1C"/>
    <w:p w14:paraId="625C1E14" w14:textId="77777777" w:rsidR="000F4C8B" w:rsidRDefault="000F4C8B" w:rsidP="00AE6A1C">
      <w:r>
        <w:t>Det er og har vært samarbeid mellom Vestby kommune og RO rehabilitering og personalavdelingen om enkelt brukere. RO rehabilitering har hatt brukere som er blitt prøvd ut med ledsagelse fra ansatte i rehabilitering som ikke har fylt kriteriene for opptak. Det har også vært samhandling mellom Næringstjenester AS og RO rehabilitering på overgangsordninger hvor brukere grunnet funksjonsfall ikke fyller kriteriene, har nedgradert stilling før endelig opphør.</w:t>
      </w:r>
    </w:p>
    <w:p w14:paraId="02FAC94D" w14:textId="77777777" w:rsidR="000F4C8B" w:rsidRDefault="000F4C8B" w:rsidP="00AE6A1C">
      <w:r>
        <w:t>Likeledes har personalavdelingen i samarbeid med Næringstjenester AS, brukere på individuelle kontrakter.</w:t>
      </w:r>
    </w:p>
    <w:p w14:paraId="6A092EE4" w14:textId="77777777" w:rsidR="000F4C8B" w:rsidRDefault="000F4C8B" w:rsidP="00AE6A1C"/>
    <w:p w14:paraId="7D58C934" w14:textId="77777777" w:rsidR="000F4C8B" w:rsidRDefault="000F4C8B" w:rsidP="00AE6A1C">
      <w:r>
        <w:t xml:space="preserve">Gjennom samarbeidet mellom Næringstjenester AS og RO rehabilitering har det blitt reist spørsmål om økt press på arbeidsrelaterte tiltak. Når plassene på Næringstjenester er fylt opp, øker presset på kommunens dagtilbud. Dag- og arbeidstilbud til de som faller utenfor </w:t>
      </w:r>
      <w:proofErr w:type="spellStart"/>
      <w:r>
        <w:t>NAV`s</w:t>
      </w:r>
      <w:proofErr w:type="spellEnd"/>
      <w:r>
        <w:t xml:space="preserve"> </w:t>
      </w:r>
      <w:proofErr w:type="spellStart"/>
      <w:r>
        <w:t>sysselsetingstiltak</w:t>
      </w:r>
      <w:proofErr w:type="spellEnd"/>
      <w:r>
        <w:t>, er ikke regulert i kommunens lovverk og ansvar.</w:t>
      </w:r>
    </w:p>
    <w:p w14:paraId="522BC1B5" w14:textId="77777777" w:rsidR="000F4C8B" w:rsidRDefault="000F4C8B" w:rsidP="00AE6A1C"/>
    <w:p w14:paraId="73B3134B" w14:textId="77777777" w:rsidR="000F4C8B" w:rsidRDefault="000F4C8B" w:rsidP="00AE6A1C">
      <w:r>
        <w:t>Avdelingsdirektør NAV tiltak i Akershus stadfester at det ikke vil bli utvidet eller opprettet flere VTA plasser.</w:t>
      </w:r>
    </w:p>
    <w:p w14:paraId="37F81C95" w14:textId="77777777" w:rsidR="000F4C8B" w:rsidRDefault="000F4C8B" w:rsidP="00AE6A1C"/>
    <w:p w14:paraId="446D4F2E" w14:textId="77777777" w:rsidR="000F4C8B" w:rsidRDefault="000F4C8B" w:rsidP="00AE6A1C">
      <w:r>
        <w:t>Vestby kommune v/ RO rehabilitering har at aktivitetstilbud for mennesker med medfødt og/ eller ervervet varige funksjonsnedsettelser. Dette er en sammensatt og ikke en homogen gruppe brukere. Tiltaket er etablert for å unngå ensomhet, vedlikeholde innlærte ferdigheter for å optimalisere brukers egne ressurser lengst mulig. Tiltaket gir stordriftsfordeler da alle brukerne er i behov av individuell hjelp i bolig som er lovpålagte tjenester. Brukerne er over 18år og opp mot 60år.</w:t>
      </w:r>
    </w:p>
    <w:p w14:paraId="3B88B856" w14:textId="77777777" w:rsidR="000F4C8B" w:rsidRDefault="000F4C8B" w:rsidP="00AE6A1C">
      <w:r>
        <w:lastRenderedPageBreak/>
        <w:t xml:space="preserve">Vestby kommune v/ RO rehabilitering har også et dagtilbud innen psykiske helse som gir tilbud om turgrupper, </w:t>
      </w:r>
      <w:proofErr w:type="spellStart"/>
      <w:r>
        <w:t>matgrupper</w:t>
      </w:r>
      <w:proofErr w:type="spellEnd"/>
      <w:r>
        <w:t>, malergrupper i kortere eller lengre tid. Brukerne her er heller ikke noen homogen gruppe, de faller utenfor arbeidstiltak i NAV og kommunens tilbud bidrar til redusere ensomhet, unngå passivisering, gi motivasjon og stimulere til utvikling av den enkelte bruker. Dette tilbudet kan være bidrag til færre reinnleggelser og økt selvhjulpenhet.</w:t>
      </w:r>
    </w:p>
    <w:p w14:paraId="0714A040" w14:textId="77777777" w:rsidR="000F4C8B" w:rsidRDefault="000F4C8B" w:rsidP="00AE6A1C"/>
    <w:p w14:paraId="3D546508" w14:textId="77777777" w:rsidR="000F4C8B" w:rsidRPr="00207184" w:rsidRDefault="000F4C8B" w:rsidP="00AE6A1C">
      <w:r>
        <w:t xml:space="preserve">Med denne bakgrunn vurderte rådmannen å benytte prosjektmidler gitt av Fylkesmannen i 2017, til å få kartlagt kost/ nytte ved å ha i flere arbeids- og sysselsettingstiltak til mennesker med nedsatt funksjonsevne enn </w:t>
      </w:r>
    </w:p>
    <w:p w14:paraId="55C63B39" w14:textId="77777777" w:rsidR="000F4C8B" w:rsidRPr="008B3435" w:rsidRDefault="000F4C8B" w:rsidP="00AE6A1C"/>
    <w:p w14:paraId="30DAD1D3" w14:textId="77777777" w:rsidR="000F4C8B" w:rsidRPr="00800F84" w:rsidRDefault="000F4C8B" w:rsidP="00AE6A1C">
      <w:pPr>
        <w:rPr>
          <w:b/>
        </w:rPr>
      </w:pPr>
      <w:r w:rsidRPr="00800F84">
        <w:rPr>
          <w:b/>
        </w:rPr>
        <w:t>Alternativer:</w:t>
      </w:r>
    </w:p>
    <w:p w14:paraId="55B05681" w14:textId="77777777" w:rsidR="000F4C8B" w:rsidRDefault="000F4C8B" w:rsidP="000F4C8B">
      <w:pPr>
        <w:pStyle w:val="Listeavsnitt"/>
        <w:numPr>
          <w:ilvl w:val="0"/>
          <w:numId w:val="3"/>
        </w:numPr>
      </w:pPr>
      <w:r>
        <w:t xml:space="preserve">Næringstjenester AS utvider plassantallet med full kommunal finansiering. Staten gir i dag 13 tusen kroner pr godkjent plass pr mnd. Vestby kommune betaler 5 tusen 292 kroner pr plass pr mnd. </w:t>
      </w:r>
      <w:proofErr w:type="spellStart"/>
      <w:r>
        <w:t>Statense</w:t>
      </w:r>
      <w:proofErr w:type="spellEnd"/>
      <w:r>
        <w:t xml:space="preserve"> tilskudd er om lag 60% alle kostnader. Plassutvidelse vil være begrenset til dagens fysiske arealer med en mulig plassutvidelse 5 plasser.</w:t>
      </w:r>
    </w:p>
    <w:p w14:paraId="68F37E4F" w14:textId="77777777" w:rsidR="000F4C8B" w:rsidRDefault="000F4C8B" w:rsidP="000F4C8B">
      <w:pPr>
        <w:pStyle w:val="Listeavsnitt"/>
        <w:numPr>
          <w:ilvl w:val="0"/>
          <w:numId w:val="3"/>
        </w:numPr>
      </w:pPr>
      <w:r>
        <w:t xml:space="preserve">Vestby kommune utreder videre kostnader og gevinster ved å etablere et kommunalt arbeidstreningssenter i fysisk nærhet til Næringstjenester. En lokal nærhet til Næringstjenester AS vil bidra til ytterligere godt samarbeid og utnytte kompetanse fra både Næringstjenester og kommunens arbeidssenter til å kvalifisere brukere til en plass på Næringstjenester eller annen form arbeidssysselsetting. Et slikt samarbeid vil i større grad kunne kartlegge og vurdere potensialet for mulig økt antall arbeidsplasser for målgruppen. Inntak av aktuelle bruker bør være mennesker med lengre og varige funksjonsnedsettelser uavhengig diagnoser, men felles at de trenger lengre tid på trening, motivasjon for de er klar for arbeidsutprøving individuelt eller på Næringstjenester. Et kommunalt arbeidstreningssenter bør </w:t>
      </w:r>
      <w:proofErr w:type="spellStart"/>
      <w:r>
        <w:t>målbære</w:t>
      </w:r>
      <w:proofErr w:type="spellEnd"/>
      <w:r>
        <w:t xml:space="preserve"> at flere mennesker med funksjonsnedsettelse har potensiale og ressurser til å ha et sysselsettingstilbud. </w:t>
      </w:r>
    </w:p>
    <w:p w14:paraId="604188AB" w14:textId="77777777" w:rsidR="000F4C8B" w:rsidRDefault="000F4C8B" w:rsidP="00AE6A1C">
      <w:pPr>
        <w:pStyle w:val="Listeavsnitt"/>
      </w:pPr>
      <w:r>
        <w:t xml:space="preserve">Dagens to dag- og aktivitetstilbud i kommunal regi kan reorganiseres og samles i et nytt arbeidstreningssenter. Det nye tiltaket kan inndeles i seksjoner i forhold til brukers ressurser/ hjelpebehov og alder, </w:t>
      </w:r>
      <w:proofErr w:type="spellStart"/>
      <w:r>
        <w:t>bl</w:t>
      </w:r>
      <w:proofErr w:type="spellEnd"/>
      <w:r>
        <w:t xml:space="preserve"> a være et </w:t>
      </w:r>
      <w:proofErr w:type="spellStart"/>
      <w:r>
        <w:t>retrettsted</w:t>
      </w:r>
      <w:proofErr w:type="spellEnd"/>
      <w:r>
        <w:t xml:space="preserve"> for de som har funksjonsfall på grunn av aldring eller andre årsaker, en seksjon for kartlegging og opptrening og en seksjon for eventuelt egen produksjonsvirksomhet som supplement/erstatning for de som faller utenfor krav NAV stiller på Næringstjenester.</w:t>
      </w:r>
    </w:p>
    <w:p w14:paraId="4D24FE82" w14:textId="77777777" w:rsidR="000F4C8B" w:rsidRDefault="000F4C8B" w:rsidP="00AE6A1C">
      <w:pPr>
        <w:pStyle w:val="Listeavsnitt"/>
      </w:pPr>
      <w:r>
        <w:t>Etablering av et arbeidstreningssenter i kommunal regi samlokalisert med Næringstjenester AS, forutsetter investering av tomt og nybygg. Ved reorganisering av dagens aktivitets- og dagtilbud, vil driftsmidler kunne overføres til nytt tiltak.</w:t>
      </w:r>
    </w:p>
    <w:p w14:paraId="1F449AC5" w14:textId="77777777" w:rsidR="000F4C8B" w:rsidRDefault="000F4C8B" w:rsidP="000F4C8B">
      <w:pPr>
        <w:pStyle w:val="Listeavsnitt"/>
        <w:numPr>
          <w:ilvl w:val="0"/>
          <w:numId w:val="3"/>
        </w:numPr>
      </w:pPr>
      <w:r>
        <w:t>Det etableres ikke flere plasser ved Næringstjenester AS eller et kommunalt arbeidstreningssenter. Den enkelte brukers hjelpebehov i bolig vurderes og tildeles ved rettskrav på tjenester. Dagens dagtilbud i kommunal regi, videreføres. Næringstjenester AS videreføres med dagens plasstall på 28 brukere.</w:t>
      </w:r>
    </w:p>
    <w:p w14:paraId="25F22D5E" w14:textId="77777777" w:rsidR="000F4C8B" w:rsidRDefault="000F4C8B" w:rsidP="00AE6A1C">
      <w:pPr>
        <w:pStyle w:val="Listeavsnitt"/>
      </w:pPr>
    </w:p>
    <w:p w14:paraId="56C332A8" w14:textId="77777777" w:rsidR="000F4C8B" w:rsidRDefault="000F4C8B" w:rsidP="00AE6A1C">
      <w:pPr>
        <w:pStyle w:val="Listeavsnitt"/>
      </w:pPr>
    </w:p>
    <w:p w14:paraId="29D7611A" w14:textId="77777777" w:rsidR="000F4C8B" w:rsidRPr="008B3435" w:rsidRDefault="000F4C8B" w:rsidP="00AE6A1C">
      <w:pPr>
        <w:rPr>
          <w:b/>
        </w:rPr>
      </w:pPr>
      <w:r w:rsidRPr="008B3435">
        <w:rPr>
          <w:b/>
        </w:rPr>
        <w:lastRenderedPageBreak/>
        <w:t>Miljømessige konsekvenser:</w:t>
      </w:r>
    </w:p>
    <w:p w14:paraId="2705FC4A" w14:textId="77777777" w:rsidR="000F4C8B" w:rsidRPr="003A20D6" w:rsidRDefault="000F4C8B" w:rsidP="00AE6A1C">
      <w:r w:rsidRPr="003A20D6">
        <w:t>I denne saken må miljømessige konsekvenser ses i lys av folkehelse og samfunnsøkonomiske prinsipper.</w:t>
      </w:r>
    </w:p>
    <w:p w14:paraId="2BAC711C" w14:textId="77777777" w:rsidR="000F4C8B" w:rsidRPr="003A20D6" w:rsidRDefault="000F4C8B" w:rsidP="00AE6A1C"/>
    <w:p w14:paraId="117C0AED" w14:textId="77777777" w:rsidR="000F4C8B" w:rsidRPr="003A20D6" w:rsidRDefault="000F4C8B" w:rsidP="00AE6A1C">
      <w:r w:rsidRPr="003A20D6">
        <w:t>Økt aktiviteter og sysselsetting innen normalarbeidstiden for mennesker som har funksjonsnedsettelser og faller utenfor ordinært arbeidsliv, vil kunne utnytte sitt potensiale og derved redusere fokus på egne begrensninger. Økt integrering og følge et tilnærmet normalløp som andre i yrkesaktiv alder. Fokus på ubrukte ressurser hos den enkelte bruker/ pasient, kan avlede fokuseringen på funksjonsnedsettelsen og diagnoser. For noen vil dette forhindre, utsette reinnleggelser og for andre kan det gi et perspektiv på muligheter for individuell tilrettelagt arbeid. Dette gir folkehelseperspektiver, men også samfunnsmessige effekter, da det kan påregnes mindre belastning på hjelpeapparatet.</w:t>
      </w:r>
    </w:p>
    <w:p w14:paraId="5EBBF213" w14:textId="77777777" w:rsidR="000F4C8B" w:rsidRPr="003A20D6" w:rsidRDefault="000F4C8B" w:rsidP="00AE6A1C"/>
    <w:p w14:paraId="6B42A3C8" w14:textId="77777777" w:rsidR="000F4C8B" w:rsidRPr="003A20D6" w:rsidRDefault="000F4C8B" w:rsidP="00AE6A1C">
      <w:r w:rsidRPr="003A20D6">
        <w:t xml:space="preserve">Et økt samarbeid mellom Næringstjenester og kommunen med en beliggenhet i næringsområde, gir signal til brukere/ pasienter om en integrering av arbeidsplasser. </w:t>
      </w:r>
    </w:p>
    <w:p w14:paraId="76922A89" w14:textId="77777777" w:rsidR="000F4C8B" w:rsidRPr="003A20D6" w:rsidRDefault="000F4C8B" w:rsidP="00AE6A1C">
      <w:r w:rsidRPr="003A20D6">
        <w:t>Tiltaket vil gi effekt av arbeid og egeninnsats i større grad enn å være deltaker på et aktivitets- eller dagtilbud.</w:t>
      </w:r>
    </w:p>
    <w:p w14:paraId="478E2E72" w14:textId="77777777" w:rsidR="000F4C8B" w:rsidRPr="008B3435" w:rsidRDefault="000F4C8B" w:rsidP="00AE6A1C"/>
    <w:p w14:paraId="3498AC5F" w14:textId="77777777" w:rsidR="000F4C8B" w:rsidRDefault="000F4C8B" w:rsidP="00AE6A1C">
      <w:pPr>
        <w:rPr>
          <w:b/>
        </w:rPr>
      </w:pPr>
      <w:r w:rsidRPr="008B3435">
        <w:rPr>
          <w:b/>
        </w:rPr>
        <w:t>Økonomiske konsekvenser:</w:t>
      </w:r>
    </w:p>
    <w:p w14:paraId="504F9585" w14:textId="77777777" w:rsidR="000F4C8B" w:rsidRDefault="000F4C8B" w:rsidP="000F4C8B">
      <w:pPr>
        <w:pStyle w:val="Listeavsnitt"/>
        <w:numPr>
          <w:ilvl w:val="0"/>
          <w:numId w:val="1"/>
        </w:numPr>
      </w:pPr>
      <w:r w:rsidRPr="004F3FD5">
        <w:t>Bygningsmasse og arealer på Næringstjenester AS har en kapasitet på utvidelse av inntil 5 tiltaksplasser som vil utløse lønnsmidler til en 100% arbeidsleder.</w:t>
      </w:r>
      <w:r>
        <w:t xml:space="preserve"> Dette medfører en kostnad på 185 tusen 230 kroner for 5 plasser samt lønnsmidler tilsvarende 646 tusen kroner pr år. Totalt vil utvidelse på 5 plasser medføre en utgift på 831 tusen 230 kroner.</w:t>
      </w:r>
    </w:p>
    <w:p w14:paraId="18280123" w14:textId="77777777" w:rsidR="000F4C8B" w:rsidRDefault="000F4C8B" w:rsidP="00AE6A1C">
      <w:pPr>
        <w:pStyle w:val="Listeavsnitt"/>
      </w:pPr>
    </w:p>
    <w:p w14:paraId="51C04BD1" w14:textId="77777777" w:rsidR="000F4C8B" w:rsidRDefault="000F4C8B" w:rsidP="000F4C8B">
      <w:pPr>
        <w:pStyle w:val="Listeavsnitt"/>
        <w:numPr>
          <w:ilvl w:val="0"/>
          <w:numId w:val="1"/>
        </w:numPr>
      </w:pPr>
      <w:r>
        <w:t xml:space="preserve">Etablering av arbeidstreningssenter vil kreve investering av tomt samt </w:t>
      </w:r>
      <w:proofErr w:type="spellStart"/>
      <w:r>
        <w:t>byggekostnader</w:t>
      </w:r>
      <w:proofErr w:type="spellEnd"/>
      <w:r>
        <w:t>, på nåværende tidspunkt vanskelig å estimere. Ved å reorganisere og flytte dagens aktivitets- og dagtilbud, vil driftsmidler herfra kunne være bidrag til oppstart av ny drift. Aktivitetssenteret har et årsbudsjett på 5 millioner 396 kroner og dagsenteret har en 100% stilling, 40%stilling + 60% stilling som utgjør 1 million 252 tusen kroner pr år. Samlet utgjør dette 6 millioner 648 tusen kroner i lønn og driftsmidler.</w:t>
      </w:r>
    </w:p>
    <w:p w14:paraId="5929824B" w14:textId="77777777" w:rsidR="000F4C8B" w:rsidRDefault="000F4C8B" w:rsidP="00AE6A1C">
      <w:pPr>
        <w:pStyle w:val="Listeavsnitt"/>
      </w:pPr>
    </w:p>
    <w:p w14:paraId="28784A45" w14:textId="77777777" w:rsidR="000F4C8B" w:rsidRPr="004F3FD5" w:rsidRDefault="000F4C8B" w:rsidP="000F4C8B">
      <w:pPr>
        <w:pStyle w:val="Listeavsnitt"/>
        <w:numPr>
          <w:ilvl w:val="0"/>
          <w:numId w:val="1"/>
        </w:numPr>
      </w:pPr>
      <w:r>
        <w:t xml:space="preserve">Ved opprettholdelse av dagens tilbud, vil det bli et økende press på individuelle </w:t>
      </w:r>
      <w:proofErr w:type="spellStart"/>
      <w:r>
        <w:t>botjenester</w:t>
      </w:r>
      <w:proofErr w:type="spellEnd"/>
      <w:r>
        <w:t xml:space="preserve"> for mennesker med omfattende bistandsbehov. Dette som følge av befolkningsvekst, økende antall mennesker med nedsatt psykisk og/ eller fysisk funksjonsevne samt ungdom over 18år som har falt utenfor videre skolegang og ikke tilfredsstiller krav NAV setter til sine arbeidstiltak.</w:t>
      </w:r>
    </w:p>
    <w:p w14:paraId="2A8BD119" w14:textId="77777777" w:rsidR="000F4C8B" w:rsidRPr="008B3435" w:rsidRDefault="000F4C8B" w:rsidP="00AE6A1C"/>
    <w:p w14:paraId="50E17E94" w14:textId="77777777" w:rsidR="000F4C8B" w:rsidRDefault="000F4C8B" w:rsidP="00AE6A1C">
      <w:pPr>
        <w:rPr>
          <w:b/>
        </w:rPr>
      </w:pPr>
      <w:r w:rsidRPr="008B3435">
        <w:rPr>
          <w:b/>
        </w:rPr>
        <w:t>Vurdering:</w:t>
      </w:r>
    </w:p>
    <w:p w14:paraId="26E565E3" w14:textId="77777777" w:rsidR="000F4C8B" w:rsidRDefault="000F4C8B" w:rsidP="000F4C8B">
      <w:pPr>
        <w:pStyle w:val="Listeavsnitt"/>
        <w:numPr>
          <w:ilvl w:val="0"/>
          <w:numId w:val="2"/>
        </w:numPr>
      </w:pPr>
      <w:r>
        <w:t>F</w:t>
      </w:r>
      <w:r w:rsidRPr="00426C68">
        <w:t xml:space="preserve">orutsetter at det til </w:t>
      </w:r>
      <w:proofErr w:type="spellStart"/>
      <w:r w:rsidRPr="00426C68">
        <w:t>en hver</w:t>
      </w:r>
      <w:proofErr w:type="spellEnd"/>
      <w:r w:rsidRPr="00426C68">
        <w:t xml:space="preserve"> tid vil være tilstrekkelig søkere til å dekke opp antall plasser på Næringstjenester hvor bruker fyller kriteriene for 5-1 grupper. Dette innebærer 5 brukere/ arbeidstakere på en arbeidsleder. </w:t>
      </w:r>
    </w:p>
    <w:p w14:paraId="4982856A" w14:textId="77777777" w:rsidR="000F4C8B" w:rsidRPr="00426C68" w:rsidRDefault="000F4C8B" w:rsidP="00AE6A1C">
      <w:pPr>
        <w:pStyle w:val="Listeavsnitt"/>
        <w:ind w:left="420"/>
      </w:pPr>
    </w:p>
    <w:p w14:paraId="2F450615" w14:textId="77777777" w:rsidR="000F4C8B" w:rsidRDefault="000F4C8B" w:rsidP="000F4C8B">
      <w:pPr>
        <w:pStyle w:val="Listeavsnitt"/>
        <w:numPr>
          <w:ilvl w:val="0"/>
          <w:numId w:val="2"/>
        </w:numPr>
      </w:pPr>
      <w:r>
        <w:t>V</w:t>
      </w:r>
      <w:r w:rsidRPr="00426C68">
        <w:t>il gi et bredere tilbud til flere som ve</w:t>
      </w:r>
      <w:r>
        <w:t>d trening/ kvalifisering kan ha</w:t>
      </w:r>
      <w:r w:rsidRPr="00426C68">
        <w:t xml:space="preserve"> et arbeidstilbud</w:t>
      </w:r>
      <w:r>
        <w:t>.</w:t>
      </w:r>
      <w:r w:rsidRPr="00426C68">
        <w:t xml:space="preserve"> </w:t>
      </w:r>
      <w:r>
        <w:t>Et tilbud på dag kan</w:t>
      </w:r>
      <w:r w:rsidRPr="00426C68">
        <w:t xml:space="preserve"> redusere bistand i egen bolig samt øvrige samfunnsøkonomiske effekter som </w:t>
      </w:r>
      <w:proofErr w:type="spellStart"/>
      <w:r w:rsidRPr="00426C68">
        <w:t>f eks</w:t>
      </w:r>
      <w:proofErr w:type="spellEnd"/>
      <w:r w:rsidRPr="00426C68">
        <w:t xml:space="preserve"> hindre reinnleggelser, ytterliger</w:t>
      </w:r>
      <w:r>
        <w:t>e</w:t>
      </w:r>
      <w:r w:rsidRPr="00426C68">
        <w:t xml:space="preserve"> </w:t>
      </w:r>
      <w:r w:rsidRPr="00426C68">
        <w:lastRenderedPageBreak/>
        <w:t>funksjonsfall mm.</w:t>
      </w:r>
      <w:r>
        <w:t xml:space="preserve"> Mennesker med funksjonsnedsettelse er like differensierte som øvrige befolkningen med ulike interesser og potensiale. Et økt mangfold i arbeidsoppgaver kan bidra til økt stimuli og motivasjon som fremmer utvikling hos den enkelte.</w:t>
      </w:r>
    </w:p>
    <w:p w14:paraId="06070D8D" w14:textId="77777777" w:rsidR="000F4C8B" w:rsidRPr="00426C68" w:rsidRDefault="000F4C8B" w:rsidP="00AE6A1C">
      <w:pPr>
        <w:pStyle w:val="Listeavsnitt"/>
        <w:ind w:left="420"/>
      </w:pPr>
    </w:p>
    <w:p w14:paraId="579F9D5B" w14:textId="77777777" w:rsidR="000F4C8B" w:rsidRPr="00426C68" w:rsidRDefault="000F4C8B" w:rsidP="00AE6A1C">
      <w:r>
        <w:t xml:space="preserve">  </w:t>
      </w:r>
      <w:r w:rsidRPr="00426C68">
        <w:t>3</w:t>
      </w:r>
      <w:r>
        <w:t>) G</w:t>
      </w:r>
      <w:r w:rsidRPr="00426C68">
        <w:t xml:space="preserve">ir ingen nye effekter, men </w:t>
      </w:r>
      <w:r>
        <w:t>øke</w:t>
      </w:r>
      <w:r w:rsidRPr="00426C68">
        <w:t xml:space="preserve"> press</w:t>
      </w:r>
      <w:r>
        <w:t>et</w:t>
      </w:r>
      <w:r w:rsidRPr="00426C68">
        <w:t xml:space="preserve"> </w:t>
      </w:r>
      <w:r>
        <w:t>og</w:t>
      </w:r>
      <w:r w:rsidRPr="00426C68">
        <w:t xml:space="preserve"> etterspørsel av et kommunalt dagtilbud. Presset kommer som følge befolkningsvekst, en økende synliggjøring av blant annet nedsatt psykisk helse hos stadige andel samt frafall i skolen.</w:t>
      </w:r>
    </w:p>
    <w:p w14:paraId="12D5527A" w14:textId="77777777" w:rsidR="000F4C8B" w:rsidRPr="008B3435" w:rsidRDefault="000F4C8B" w:rsidP="00AE6A1C"/>
    <w:p w14:paraId="1CC9D6F5" w14:textId="77777777" w:rsidR="000F4C8B" w:rsidRPr="008B3435" w:rsidRDefault="000F4C8B" w:rsidP="00AE6A1C">
      <w:pPr>
        <w:rPr>
          <w:b/>
        </w:rPr>
      </w:pPr>
      <w:r w:rsidRPr="008B3435">
        <w:rPr>
          <w:b/>
        </w:rPr>
        <w:t>Medbestemmelse:</w:t>
      </w:r>
    </w:p>
    <w:p w14:paraId="1B792F03" w14:textId="77777777" w:rsidR="000F4C8B" w:rsidRPr="00426C68" w:rsidRDefault="000F4C8B" w:rsidP="00AE6A1C">
      <w:r w:rsidRPr="00426C68">
        <w:t>De ulike tiltak har vært drøftet i</w:t>
      </w:r>
      <w:r>
        <w:t>nnen PPT, rehabilitering, NAV,</w:t>
      </w:r>
      <w:r w:rsidRPr="00426C68">
        <w:t xml:space="preserve"> barnevern</w:t>
      </w:r>
      <w:r>
        <w:t xml:space="preserve"> samt ledelsen ved Næringstjenester AS</w:t>
      </w:r>
      <w:r w:rsidRPr="00426C68">
        <w:t>. Samtlige gi</w:t>
      </w:r>
      <w:r>
        <w:t>r</w:t>
      </w:r>
      <w:r w:rsidRPr="00426C68">
        <w:t xml:space="preserve"> uttrykk for at dette kan øke andelen av befolkningen som i dag faller utenfor de etablerte ordningene, til et langt mer meningsfylt liv og redusere behovet for individuell hjelp.</w:t>
      </w:r>
    </w:p>
    <w:p w14:paraId="7D0485BE" w14:textId="77777777" w:rsidR="000F4C8B" w:rsidRPr="008B3435" w:rsidRDefault="000F4C8B" w:rsidP="00AE6A1C"/>
    <w:p w14:paraId="318BBC71" w14:textId="77777777" w:rsidR="000F4C8B" w:rsidRDefault="000F4C8B" w:rsidP="00AE6A1C">
      <w:pPr>
        <w:rPr>
          <w:b/>
        </w:rPr>
      </w:pPr>
      <w:r w:rsidRPr="008B3435">
        <w:rPr>
          <w:b/>
        </w:rPr>
        <w:t>Konklusjon:</w:t>
      </w:r>
    </w:p>
    <w:p w14:paraId="318FEA67" w14:textId="77777777" w:rsidR="000F4C8B" w:rsidRPr="003A20D6" w:rsidRDefault="000F4C8B" w:rsidP="00AE6A1C">
      <w:r w:rsidRPr="003A20D6">
        <w:t xml:space="preserve">Alternativ 2 </w:t>
      </w:r>
      <w:r>
        <w:t xml:space="preserve">bør </w:t>
      </w:r>
      <w:r w:rsidRPr="003A20D6">
        <w:t xml:space="preserve">utredes nærmere med hensyn til investeringskostnader og driftsmessige nye utgifter. Det utredes og konkretiseres nærmere aktuelle brukere som har et potensiale for arbeidstrening/ kvalifisering enten til Næringstjenester AS eller et supplere arbeidstiltak til Næringstjenester, men med andre arbeidsoppgaver for å nå en bredere brukermasse. </w:t>
      </w:r>
    </w:p>
    <w:p w14:paraId="79204350" w14:textId="77777777" w:rsidR="000F4C8B" w:rsidRPr="003A20D6" w:rsidRDefault="000F4C8B" w:rsidP="00AE6A1C">
      <w:r w:rsidRPr="003A20D6">
        <w:t>Videre må det utredes den fysiske innretning for også ivareta en aldrende gruppe som ved stordrift kan holde de individuelle tjenestene på dagtid på et minimumsnivå.</w:t>
      </w:r>
    </w:p>
    <w:p w14:paraId="65C3425B" w14:textId="77777777" w:rsidR="000F4C8B" w:rsidRPr="003A20D6" w:rsidRDefault="000F4C8B" w:rsidP="00AE6A1C">
      <w:r w:rsidRPr="003A20D6">
        <w:t>Vestby kommune mottok i 2017 660 tusen kroner fra Fylkesmannen for å øke muligheten for arbeidsaktiviteter/ trening innen psykisk helse/ rus. På grunn av omorganisering av rusteamet til psykisk helse, ble det søkt om overføring av midlene til 2018. Dette er midler kommunen kan anvende til å få nærmere utredet kostnader ved et arbeidstreningssenter.</w:t>
      </w:r>
    </w:p>
    <w:p w14:paraId="386E2E52" w14:textId="0D3885D6" w:rsidR="000F4C8B" w:rsidRDefault="000F4C8B" w:rsidP="000F4C8B">
      <w:pPr>
        <w:tabs>
          <w:tab w:val="left" w:pos="1984"/>
          <w:tab w:val="left" w:pos="5102"/>
          <w:tab w:val="left" w:pos="6803"/>
        </w:tabs>
        <w:rPr>
          <w:sz w:val="20"/>
        </w:rPr>
      </w:pPr>
    </w:p>
    <w:p w14:paraId="1AC14C3E" w14:textId="77777777" w:rsidR="00F861AE" w:rsidRDefault="00F861AE">
      <w:pPr>
        <w:rPr>
          <w:sz w:val="20"/>
        </w:rPr>
      </w:pPr>
    </w:p>
    <w:p w14:paraId="68F8ABE5" w14:textId="77777777" w:rsidR="00F861AE" w:rsidRPr="00F861AE" w:rsidRDefault="00F861AE">
      <w:pPr>
        <w:rPr>
          <w:b/>
        </w:rPr>
      </w:pPr>
      <w:r w:rsidRPr="00F861AE">
        <w:rPr>
          <w:b/>
        </w:rPr>
        <w:t>Vedlegg til saken:</w:t>
      </w:r>
    </w:p>
    <w:p w14:paraId="65C6398E" w14:textId="77777777" w:rsidR="00F861AE" w:rsidRDefault="00F861AE">
      <w:pPr>
        <w:rPr>
          <w:sz w:val="20"/>
        </w:rPr>
      </w:pPr>
    </w:p>
    <w:p w14:paraId="32CE15E0" w14:textId="2FC55999" w:rsidR="000F4C8B" w:rsidRDefault="00F861AE">
      <w:pPr>
        <w:rPr>
          <w:sz w:val="20"/>
        </w:rPr>
      </w:pPr>
      <w:r>
        <w:rPr>
          <w:sz w:val="20"/>
        </w:rPr>
        <w:object w:dxaOrig="1541" w:dyaOrig="998" w14:anchorId="410B0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AcroExch.Document.DC" ShapeID="_x0000_i1025" DrawAspect="Icon" ObjectID="_1580549039" r:id="rId9"/>
        </w:object>
      </w:r>
      <w:r w:rsidR="000F4C8B">
        <w:rPr>
          <w:sz w:val="20"/>
        </w:rPr>
        <w:br w:type="page"/>
      </w:r>
    </w:p>
    <w:p w14:paraId="19A41859" w14:textId="77777777" w:rsidR="000F4C8B" w:rsidRDefault="000F4C8B" w:rsidP="000F4C8B">
      <w:pPr>
        <w:pStyle w:val="MUCaseTitle2"/>
      </w:pPr>
      <w:bookmarkStart w:id="3" w:name="CaseRef361399"/>
      <w:bookmarkEnd w:id="3"/>
      <w:r>
        <w:lastRenderedPageBreak/>
        <w:t>F-10/18</w:t>
      </w:r>
    </w:p>
    <w:p w14:paraId="4C730E46" w14:textId="0EBA4FEC" w:rsidR="000F4C8B" w:rsidRDefault="000F4C8B" w:rsidP="000F4C8B">
      <w:pPr>
        <w:pStyle w:val="MUCaseTitle2"/>
      </w:pPr>
      <w:r>
        <w:t xml:space="preserve">Arkeologisk utgravning av steinalderboplass R2 - Gnr 144 Bnr 32 - </w:t>
      </w:r>
      <w:proofErr w:type="spellStart"/>
      <w:r>
        <w:t>Bruerveien</w:t>
      </w:r>
      <w:proofErr w:type="spellEnd"/>
      <w:r>
        <w:t xml:space="preserve"> 30 - kostnadsdekning av utgifter</w:t>
      </w:r>
    </w:p>
    <w:p w14:paraId="1C98DA51" w14:textId="31007081" w:rsidR="000F4C8B" w:rsidRDefault="000F4C8B" w:rsidP="000F4C8B">
      <w:pPr>
        <w:tabs>
          <w:tab w:val="left" w:pos="1984"/>
          <w:tab w:val="left" w:pos="5102"/>
          <w:tab w:val="left" w:pos="6803"/>
        </w:tabs>
      </w:pPr>
      <w:r w:rsidRPr="000F4C8B">
        <w:rPr>
          <w:sz w:val="20"/>
        </w:rPr>
        <w:t xml:space="preserve">Saksbehandler: </w:t>
      </w:r>
      <w:r w:rsidRPr="000F4C8B">
        <w:rPr>
          <w:sz w:val="20"/>
        </w:rPr>
        <w:tab/>
        <w:t>Jack Hatlen</w:t>
      </w:r>
      <w:r w:rsidRPr="000F4C8B">
        <w:rPr>
          <w:sz w:val="20"/>
        </w:rPr>
        <w:tab/>
      </w:r>
      <w:proofErr w:type="spellStart"/>
      <w:r w:rsidRPr="000F4C8B">
        <w:rPr>
          <w:sz w:val="20"/>
        </w:rPr>
        <w:t>Saksnr</w:t>
      </w:r>
      <w:proofErr w:type="spellEnd"/>
      <w:r w:rsidRPr="000F4C8B">
        <w:rPr>
          <w:sz w:val="20"/>
        </w:rPr>
        <w:t xml:space="preserve">.: </w:t>
      </w:r>
      <w:r w:rsidRPr="000F4C8B">
        <w:rPr>
          <w:sz w:val="20"/>
        </w:rPr>
        <w:tab/>
        <w:t>17/01623-10</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0F4C8B" w:rsidRPr="000F4C8B" w14:paraId="511F4148" w14:textId="77777777" w:rsidTr="000F4C8B">
        <w:tc>
          <w:tcPr>
            <w:tcW w:w="5102" w:type="dxa"/>
            <w:tcBorders>
              <w:top w:val="single" w:sz="4" w:space="0" w:color="auto"/>
              <w:bottom w:val="single" w:sz="4" w:space="0" w:color="auto"/>
            </w:tcBorders>
            <w:shd w:val="clear" w:color="auto" w:fill="auto"/>
          </w:tcPr>
          <w:p w14:paraId="51842762" w14:textId="77777777" w:rsidR="000F4C8B" w:rsidRPr="000F4C8B" w:rsidRDefault="000F4C8B" w:rsidP="000F4C8B">
            <w:pPr>
              <w:tabs>
                <w:tab w:val="left" w:pos="1984"/>
                <w:tab w:val="left" w:pos="5102"/>
                <w:tab w:val="left" w:pos="6803"/>
              </w:tabs>
              <w:rPr>
                <w:b/>
                <w:sz w:val="20"/>
              </w:rPr>
            </w:pPr>
            <w:r w:rsidRPr="000F4C8B">
              <w:rPr>
                <w:b/>
                <w:sz w:val="20"/>
              </w:rPr>
              <w:t>Saksgang</w:t>
            </w:r>
          </w:p>
        </w:tc>
        <w:tc>
          <w:tcPr>
            <w:tcW w:w="1701" w:type="dxa"/>
            <w:tcBorders>
              <w:top w:val="single" w:sz="4" w:space="0" w:color="auto"/>
              <w:bottom w:val="single" w:sz="4" w:space="0" w:color="auto"/>
            </w:tcBorders>
            <w:shd w:val="clear" w:color="auto" w:fill="auto"/>
          </w:tcPr>
          <w:p w14:paraId="55E7CCA4" w14:textId="77777777" w:rsidR="000F4C8B" w:rsidRPr="000F4C8B" w:rsidRDefault="000F4C8B" w:rsidP="000F4C8B">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38A29AF3" w14:textId="77777777" w:rsidR="000F4C8B" w:rsidRPr="000F4C8B" w:rsidRDefault="000F4C8B" w:rsidP="000F4C8B">
            <w:pPr>
              <w:tabs>
                <w:tab w:val="left" w:pos="1984"/>
                <w:tab w:val="left" w:pos="5102"/>
                <w:tab w:val="left" w:pos="6803"/>
              </w:tabs>
              <w:rPr>
                <w:b/>
                <w:sz w:val="20"/>
              </w:rPr>
            </w:pPr>
            <w:r w:rsidRPr="000F4C8B">
              <w:rPr>
                <w:b/>
                <w:sz w:val="20"/>
              </w:rPr>
              <w:t>Møtedato</w:t>
            </w:r>
          </w:p>
        </w:tc>
      </w:tr>
      <w:tr w:rsidR="000F4C8B" w14:paraId="67F2E92B" w14:textId="77777777" w:rsidTr="000F4C8B">
        <w:tc>
          <w:tcPr>
            <w:tcW w:w="5102" w:type="dxa"/>
            <w:tcBorders>
              <w:top w:val="single" w:sz="4" w:space="0" w:color="auto"/>
            </w:tcBorders>
            <w:shd w:val="clear" w:color="auto" w:fill="auto"/>
          </w:tcPr>
          <w:p w14:paraId="37183B4D" w14:textId="77777777" w:rsidR="000F4C8B" w:rsidRDefault="000F4C8B" w:rsidP="000F4C8B">
            <w:pPr>
              <w:tabs>
                <w:tab w:val="left" w:pos="1984"/>
                <w:tab w:val="left" w:pos="5102"/>
                <w:tab w:val="left" w:pos="6803"/>
              </w:tabs>
              <w:rPr>
                <w:sz w:val="20"/>
              </w:rPr>
            </w:pPr>
            <w:r>
              <w:rPr>
                <w:sz w:val="20"/>
              </w:rPr>
              <w:t>1 Formannskapet</w:t>
            </w:r>
          </w:p>
        </w:tc>
        <w:tc>
          <w:tcPr>
            <w:tcW w:w="1701" w:type="dxa"/>
            <w:tcBorders>
              <w:top w:val="single" w:sz="4" w:space="0" w:color="auto"/>
            </w:tcBorders>
            <w:shd w:val="clear" w:color="auto" w:fill="auto"/>
          </w:tcPr>
          <w:p w14:paraId="37A7D223" w14:textId="77777777" w:rsidR="000F4C8B" w:rsidRDefault="000F4C8B" w:rsidP="000F4C8B">
            <w:pPr>
              <w:tabs>
                <w:tab w:val="left" w:pos="1984"/>
                <w:tab w:val="left" w:pos="5102"/>
                <w:tab w:val="left" w:pos="6803"/>
              </w:tabs>
              <w:rPr>
                <w:sz w:val="20"/>
              </w:rPr>
            </w:pPr>
            <w:r>
              <w:rPr>
                <w:sz w:val="20"/>
              </w:rPr>
              <w:t>10/18</w:t>
            </w:r>
          </w:p>
        </w:tc>
        <w:tc>
          <w:tcPr>
            <w:tcW w:w="2268" w:type="dxa"/>
            <w:tcBorders>
              <w:top w:val="single" w:sz="4" w:space="0" w:color="auto"/>
            </w:tcBorders>
            <w:shd w:val="clear" w:color="auto" w:fill="auto"/>
          </w:tcPr>
          <w:p w14:paraId="3C356866" w14:textId="77777777" w:rsidR="000F4C8B" w:rsidRDefault="000F4C8B" w:rsidP="000F4C8B">
            <w:pPr>
              <w:tabs>
                <w:tab w:val="left" w:pos="1984"/>
                <w:tab w:val="left" w:pos="5102"/>
                <w:tab w:val="left" w:pos="6803"/>
              </w:tabs>
              <w:rPr>
                <w:sz w:val="20"/>
              </w:rPr>
            </w:pPr>
            <w:r>
              <w:rPr>
                <w:sz w:val="20"/>
              </w:rPr>
              <w:t>05.03.2018</w:t>
            </w:r>
          </w:p>
        </w:tc>
      </w:tr>
      <w:tr w:rsidR="000F4C8B" w14:paraId="68DA9CE8" w14:textId="77777777" w:rsidTr="000F4C8B">
        <w:tc>
          <w:tcPr>
            <w:tcW w:w="5102" w:type="dxa"/>
            <w:shd w:val="clear" w:color="auto" w:fill="auto"/>
          </w:tcPr>
          <w:p w14:paraId="6CE807D6" w14:textId="77777777" w:rsidR="000F4C8B" w:rsidRDefault="000F4C8B" w:rsidP="000F4C8B">
            <w:pPr>
              <w:tabs>
                <w:tab w:val="left" w:pos="1984"/>
                <w:tab w:val="left" w:pos="5102"/>
                <w:tab w:val="left" w:pos="6803"/>
              </w:tabs>
              <w:rPr>
                <w:sz w:val="20"/>
              </w:rPr>
            </w:pPr>
            <w:r>
              <w:rPr>
                <w:sz w:val="20"/>
              </w:rPr>
              <w:t>2 Kommunestyret</w:t>
            </w:r>
          </w:p>
        </w:tc>
        <w:tc>
          <w:tcPr>
            <w:tcW w:w="1701" w:type="dxa"/>
            <w:shd w:val="clear" w:color="auto" w:fill="auto"/>
          </w:tcPr>
          <w:p w14:paraId="1C818831" w14:textId="77777777" w:rsidR="000F4C8B" w:rsidRDefault="000F4C8B" w:rsidP="000F4C8B">
            <w:pPr>
              <w:tabs>
                <w:tab w:val="left" w:pos="1984"/>
                <w:tab w:val="left" w:pos="5102"/>
                <w:tab w:val="left" w:pos="6803"/>
              </w:tabs>
              <w:rPr>
                <w:sz w:val="20"/>
              </w:rPr>
            </w:pPr>
          </w:p>
        </w:tc>
        <w:tc>
          <w:tcPr>
            <w:tcW w:w="2268" w:type="dxa"/>
            <w:shd w:val="clear" w:color="auto" w:fill="auto"/>
          </w:tcPr>
          <w:p w14:paraId="3052858F" w14:textId="77777777" w:rsidR="000F4C8B" w:rsidRDefault="000F4C8B" w:rsidP="000F4C8B">
            <w:pPr>
              <w:tabs>
                <w:tab w:val="left" w:pos="1984"/>
                <w:tab w:val="left" w:pos="5102"/>
                <w:tab w:val="left" w:pos="6803"/>
              </w:tabs>
              <w:rPr>
                <w:sz w:val="20"/>
              </w:rPr>
            </w:pPr>
            <w:r>
              <w:rPr>
                <w:sz w:val="20"/>
              </w:rPr>
              <w:t>19.03.2018</w:t>
            </w:r>
          </w:p>
        </w:tc>
      </w:tr>
    </w:tbl>
    <w:p w14:paraId="78E8E345" w14:textId="1EB0B755" w:rsidR="000F4C8B" w:rsidRDefault="000F4C8B" w:rsidP="000F4C8B">
      <w:pPr>
        <w:tabs>
          <w:tab w:val="left" w:pos="1984"/>
          <w:tab w:val="left" w:pos="5102"/>
          <w:tab w:val="left" w:pos="6803"/>
        </w:tabs>
        <w:rPr>
          <w:sz w:val="20"/>
        </w:rPr>
      </w:pPr>
    </w:p>
    <w:p w14:paraId="7C7601C1" w14:textId="02333993" w:rsidR="000F4C8B" w:rsidRDefault="000F4C8B" w:rsidP="000F4C8B">
      <w:pPr>
        <w:tabs>
          <w:tab w:val="left" w:pos="1984"/>
          <w:tab w:val="left" w:pos="5102"/>
          <w:tab w:val="left" w:pos="6803"/>
        </w:tabs>
        <w:rPr>
          <w:sz w:val="20"/>
        </w:rPr>
      </w:pPr>
    </w:p>
    <w:sdt>
      <w:sdtPr>
        <w:rPr>
          <w:rFonts w:cs="Arial"/>
          <w:b/>
        </w:rPr>
        <w:tag w:val="MU_Tittel"/>
        <w:id w:val="-386728656"/>
        <w:placeholder>
          <w:docPart w:val="8E4874A8D9454E1DB27F6B13E3C35E03"/>
        </w:placeholder>
        <w:text/>
      </w:sdtPr>
      <w:sdtEndPr/>
      <w:sdtContent>
        <w:p w14:paraId="109B4D72" w14:textId="77777777" w:rsidR="000F4C8B" w:rsidRPr="00283E32" w:rsidRDefault="000F4C8B" w:rsidP="00AE6A1C">
          <w:pPr>
            <w:rPr>
              <w:rFonts w:cs="Arial"/>
            </w:rPr>
          </w:pPr>
          <w:r w:rsidRPr="001406BB">
            <w:rPr>
              <w:rFonts w:cs="Arial"/>
              <w:b/>
            </w:rPr>
            <w:t>Rådmannens innstilling:</w:t>
          </w:r>
        </w:p>
      </w:sdtContent>
    </w:sdt>
    <w:sdt>
      <w:sdtPr>
        <w:rPr>
          <w:rFonts w:cs="Arial"/>
        </w:rPr>
        <w:alias w:val="Forslag til vedtak"/>
        <w:tag w:val="MU_Innstilling"/>
        <w:id w:val="-1919860498"/>
        <w:placeholder>
          <w:docPart w:val="9260BBDBAC0143C28E3DD0AE004F0745"/>
        </w:placeholder>
      </w:sdtPr>
      <w:sdtEndPr/>
      <w:sdtContent>
        <w:p w14:paraId="30F6BAFF" w14:textId="77777777" w:rsidR="000F4C8B" w:rsidRDefault="000F4C8B" w:rsidP="00AE6A1C">
          <w:pPr>
            <w:rPr>
              <w:rFonts w:cs="Arial"/>
            </w:rPr>
          </w:pPr>
          <w:r>
            <w:rPr>
              <w:rFonts w:cs="Arial"/>
            </w:rPr>
            <w:t xml:space="preserve">Vestby kommune dekker 20 % av kostnadene for den arkeologiske utgravningen av området R2, begrenset opp til kr. 200.000,-. Det forutsettes at resterende beløp dekkes av tiltakshavere for potensielle tiltak etter plan- og bygningsloven innenfor </w:t>
          </w:r>
          <w:proofErr w:type="spellStart"/>
          <w:r>
            <w:rPr>
              <w:rFonts w:cs="Arial"/>
            </w:rPr>
            <w:t>byggeområde</w:t>
          </w:r>
          <w:proofErr w:type="spellEnd"/>
          <w:r>
            <w:rPr>
              <w:rFonts w:cs="Arial"/>
            </w:rPr>
            <w:t xml:space="preserve"> Bb6 i reguleringsplanen begrenset til gnr. 144 bnr. 3 og gnr. 144 bnr. 32, eventuelt av staten dersom det vedtas av Riksantikvaren. Bestilling av arkeologisk utgravning foretas av tiltakshaver.  </w:t>
          </w:r>
        </w:p>
        <w:p w14:paraId="0470A567" w14:textId="77777777" w:rsidR="000F4C8B" w:rsidRDefault="000F4C8B" w:rsidP="00AE6A1C">
          <w:pPr>
            <w:rPr>
              <w:rFonts w:cs="Arial"/>
            </w:rPr>
          </w:pPr>
        </w:p>
        <w:p w14:paraId="70860EF2" w14:textId="77777777" w:rsidR="000F4C8B" w:rsidRDefault="000F4C8B" w:rsidP="00AE6A1C">
          <w:pPr>
            <w:rPr>
              <w:rFonts w:cs="Arial"/>
            </w:rPr>
          </w:pPr>
          <w:r>
            <w:rPr>
              <w:rFonts w:cs="Arial"/>
            </w:rPr>
            <w:t xml:space="preserve">Vestby kommunes andel av kostnadene utbetales når </w:t>
          </w:r>
          <w:proofErr w:type="spellStart"/>
          <w:r>
            <w:rPr>
              <w:rFonts w:cs="Arial"/>
            </w:rPr>
            <w:t>steinalderlokaliteten</w:t>
          </w:r>
          <w:proofErr w:type="spellEnd"/>
          <w:r>
            <w:rPr>
              <w:rFonts w:cs="Arial"/>
            </w:rPr>
            <w:t xml:space="preserve"> R2 oppgis fritatt fra Riksantikvaren.</w:t>
          </w:r>
        </w:p>
        <w:p w14:paraId="61F85266" w14:textId="77777777" w:rsidR="000F4C8B" w:rsidRDefault="00F861AE" w:rsidP="00AE6A1C">
          <w:pPr>
            <w:rPr>
              <w:rFonts w:cs="Arial"/>
            </w:rPr>
          </w:pPr>
        </w:p>
      </w:sdtContent>
    </w:sdt>
    <w:p w14:paraId="0E7DEFE5" w14:textId="77777777" w:rsidR="000F4C8B" w:rsidRDefault="000F4C8B" w:rsidP="00AE6A1C">
      <w:pPr>
        <w:rPr>
          <w:rFonts w:cs="Arial"/>
        </w:rPr>
      </w:pPr>
    </w:p>
    <w:p w14:paraId="1068D9B2" w14:textId="77777777" w:rsidR="000F4C8B" w:rsidRDefault="000F4C8B" w:rsidP="00AE6A1C">
      <w:pPr>
        <w:spacing w:after="200" w:line="276" w:lineRule="auto"/>
        <w:rPr>
          <w:rFonts w:cs="Arial"/>
        </w:rPr>
      </w:pPr>
    </w:p>
    <w:p w14:paraId="2174294E" w14:textId="77777777" w:rsidR="000F4C8B" w:rsidRPr="008D62C0" w:rsidRDefault="000F4C8B" w:rsidP="00AE6A1C">
      <w:pPr>
        <w:rPr>
          <w:rFonts w:cs="Arial"/>
        </w:rPr>
      </w:pPr>
    </w:p>
    <w:sdt>
      <w:sdtPr>
        <w:rPr>
          <w:rFonts w:cs="Arial"/>
          <w:b/>
          <w:lang w:val="en-US"/>
        </w:rPr>
        <w:id w:val="842213728"/>
        <w:placeholder>
          <w:docPart w:val="8E4874A8D9454E1DB27F6B13E3C35E03"/>
        </w:placeholder>
      </w:sdtPr>
      <w:sdtEndPr/>
      <w:sdtContent>
        <w:p w14:paraId="00614C30" w14:textId="2FD4D7F0" w:rsidR="000F4C8B" w:rsidRPr="00585A60" w:rsidRDefault="000F4C8B" w:rsidP="00AE6A1C">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889488250"/>
              <w:lock w:val="contentLocked"/>
              <w:placeholder>
                <w:docPart w:val="7F1B94EA6135436DA7DF101D1BE84DFA"/>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Bestilling av utgravning av fredet kulturminne - Tor Didrik Larsen</w:instrText>
              </w:r>
              <w:r>
                <w:rPr>
                  <w:rFonts w:cs="Arial"/>
                  <w:lang w:val="en-US"/>
                </w:rPr>
                <w:br/>
                <w:instrText>Akershus fylkeskommune - Oversendelse av vedtak til Riksantikvaren</w:instrText>
              </w:r>
              <w:r>
                <w:rPr>
                  <w:rFonts w:cs="Arial"/>
                  <w:lang w:val="en-US"/>
                </w:rPr>
                <w:br/>
                <w:instrText>Riksantikvaren - Spørsmål om kostnadsdekning av utgifter til særskilt granskning av automatisk fredet kulturminne</w:instrText>
              </w:r>
              <w:r>
                <w:rPr>
                  <w:rFonts w:cs="Arial"/>
                  <w:lang w:val="en-US"/>
                </w:rPr>
                <w:br/>
                <w:instrText>0103_reguleringsbestemmelser Hølen</w:instrText>
              </w:r>
              <w:r>
                <w:rPr>
                  <w:rFonts w:cs="Arial"/>
                  <w:lang w:val="en-US"/>
                </w:rPr>
                <w:br/>
                <w:instrText>Situasjonsplan for oppføring av bolig på gnr. 144 bnr. 100</w:instrText>
              </w:r>
              <w:r>
                <w:rPr>
                  <w:rFonts w:cs="Arial"/>
                  <w:lang w:val="en-US"/>
                </w:rPr>
                <w:br/>
                <w:instrText>Bilag til utbyggingsavtale om vei 1 i reguleringsplan for Hølen</w:instrText>
              </w:r>
              <w:r>
                <w:rPr>
                  <w:rFonts w:cs="Arial"/>
                  <w:lang w:val="en-US"/>
                </w:rPr>
                <w:br/>
                <w:instrText>Utbyggingsavtale vei 1 i reguleringsplan for Hølen</w:instrText>
              </w:r>
              <w:r>
                <w:rPr>
                  <w:rFonts w:cs="Arial"/>
                  <w:lang w:val="en-US"/>
                </w:rPr>
                <w:br/>
                <w:instrText>Utsnitt av reguleringsplan for Hølen</w:instrText>
              </w:r>
              <w:r>
                <w:rPr>
                  <w:rFonts w:cs="Arial"/>
                  <w:lang w:val="en-US"/>
                </w:rPr>
                <w:br/>
                <w:instrText>Riksantikvaren - Tillatelse til inngrep i automatisk fredete kulturminner</w:instrText>
              </w:r>
              <w:r>
                <w:rPr>
                  <w:rFonts w:cs="Arial"/>
                  <w:lang w:val="en-US"/>
                </w:rPr>
                <w:br/>
                <w:instrText>Vestby kommune - Spørsmål om begrensning av virkning - Manglende granskning av automatisk fredet kulturminne</w:instrText>
              </w:r>
              <w:r>
                <w:rPr>
                  <w:rFonts w:cs="Arial"/>
                  <w:lang w:val="en-US"/>
                </w:rPr>
                <w:br/>
                <w:instrText>Riksantikvaren - Uttalelse vedrørende manglende gransking av automatisk fredet kulturminne</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552339974"/>
              <w:lock w:val="contentLocked"/>
              <w:placeholder>
                <w:docPart w:val="83B980BAC4D04499988C33CD180E6402"/>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Bestilling av utgravning av fredet kulturminne - Tor Didrik Larsen</w:instrText>
              </w:r>
              <w:r>
                <w:rPr>
                  <w:rFonts w:cs="Arial"/>
                  <w:lang w:val="en-US"/>
                </w:rPr>
                <w:br/>
                <w:instrText>Akershus fylkeskommune - Oversendelse av vedtak til Riksantikvaren</w:instrText>
              </w:r>
              <w:r>
                <w:rPr>
                  <w:rFonts w:cs="Arial"/>
                  <w:lang w:val="en-US"/>
                </w:rPr>
                <w:br/>
                <w:instrText>Riksantikvaren - Spørsmål om kostnadsdekning av utgifter til særskilt granskning av automatisk fredet kulturminne</w:instrText>
              </w:r>
              <w:r>
                <w:rPr>
                  <w:rFonts w:cs="Arial"/>
                  <w:lang w:val="en-US"/>
                </w:rPr>
                <w:br/>
                <w:instrText>0103_reguleringsbestemmelser Hølen</w:instrText>
              </w:r>
              <w:r>
                <w:rPr>
                  <w:rFonts w:cs="Arial"/>
                  <w:lang w:val="en-US"/>
                </w:rPr>
                <w:br/>
                <w:instrText>Situasjonsplan for oppføring av bolig på gnr. 144 bnr. 100</w:instrText>
              </w:r>
              <w:r>
                <w:rPr>
                  <w:rFonts w:cs="Arial"/>
                  <w:lang w:val="en-US"/>
                </w:rPr>
                <w:br/>
                <w:instrText>Bilag til utbyggingsavtale om vei 1 i reguleringsplan for Hølen</w:instrText>
              </w:r>
              <w:r>
                <w:rPr>
                  <w:rFonts w:cs="Arial"/>
                  <w:lang w:val="en-US"/>
                </w:rPr>
                <w:br/>
                <w:instrText>Utbyggingsavtale vei 1 i reguleringsplan for Hølen</w:instrText>
              </w:r>
              <w:r>
                <w:rPr>
                  <w:rFonts w:cs="Arial"/>
                  <w:lang w:val="en-US"/>
                </w:rPr>
                <w:br/>
                <w:instrText>Utsnitt av reguleringsplan for Hølen</w:instrText>
              </w:r>
              <w:r>
                <w:rPr>
                  <w:rFonts w:cs="Arial"/>
                  <w:lang w:val="en-US"/>
                </w:rPr>
                <w:br/>
                <w:instrText>Riksantikvaren - Tillatelse til inngrep i automatisk fredete kulturminner</w:instrText>
              </w:r>
              <w:r>
                <w:rPr>
                  <w:rFonts w:cs="Arial"/>
                  <w:lang w:val="en-US"/>
                </w:rPr>
                <w:br/>
                <w:instrText>Vestby kommune - Spørsmål om begrensning av virkning - Manglende granskning av automatisk fredet kulturminne</w:instrText>
              </w:r>
              <w:r>
                <w:rPr>
                  <w:rFonts w:cs="Arial"/>
                  <w:lang w:val="en-US"/>
                </w:rPr>
                <w:br/>
                <w:instrText>Riksantikvaren - Uttalelse vedrørende manglende gransking av automatisk fredet kulturminne</w:instrText>
              </w:r>
            </w:sdtContent>
          </w:sdt>
          <w:r>
            <w:rPr>
              <w:rFonts w:cs="Arial"/>
              <w:b/>
              <w:lang w:val="en-US"/>
            </w:rPr>
            <w:instrText xml:space="preserve">" </w:instrText>
          </w:r>
          <w:r>
            <w:rPr>
              <w:rFonts w:cs="Arial"/>
              <w:b/>
              <w:lang w:val="en-US"/>
            </w:rPr>
            <w:fldChar w:fldCharType="separate"/>
          </w:r>
          <w:r w:rsidR="00F861AE">
            <w:rPr>
              <w:rFonts w:cs="Arial"/>
              <w:b/>
              <w:noProof/>
              <w:lang w:val="en-US"/>
            </w:rPr>
            <w:t>Vedlegg:</w:t>
          </w:r>
          <w:r w:rsidR="00F861AE">
            <w:rPr>
              <w:rFonts w:cs="Arial"/>
              <w:b/>
              <w:noProof/>
              <w:lang w:val="en-US"/>
            </w:rPr>
            <w:br/>
          </w:r>
          <w:r w:rsidR="00F861AE">
            <w:rPr>
              <w:rFonts w:cs="Arial"/>
              <w:noProof/>
              <w:lang w:val="en-US"/>
            </w:rPr>
            <w:t>Bestilling av utgravning av fredet kulturminne - Tor Didrik Larsen</w:t>
          </w:r>
          <w:r w:rsidR="00F861AE">
            <w:rPr>
              <w:rFonts w:cs="Arial"/>
              <w:noProof/>
              <w:lang w:val="en-US"/>
            </w:rPr>
            <w:br/>
            <w:t>Akershus fylkeskommune - Oversendelse av vedtak til Riksantikvaren</w:t>
          </w:r>
          <w:r w:rsidR="00F861AE">
            <w:rPr>
              <w:rFonts w:cs="Arial"/>
              <w:noProof/>
              <w:lang w:val="en-US"/>
            </w:rPr>
            <w:br/>
            <w:t>Riksantikvaren - Spørsmål om kostnadsdekning av utgifter til særskilt granskning av automatisk fredet kulturminne</w:t>
          </w:r>
          <w:r w:rsidR="00F861AE">
            <w:rPr>
              <w:rFonts w:cs="Arial"/>
              <w:noProof/>
              <w:lang w:val="en-US"/>
            </w:rPr>
            <w:br/>
            <w:t>0103_reguleringsbestemmelser Hølen</w:t>
          </w:r>
          <w:r w:rsidR="00F861AE">
            <w:rPr>
              <w:rFonts w:cs="Arial"/>
              <w:noProof/>
              <w:lang w:val="en-US"/>
            </w:rPr>
            <w:br/>
            <w:t>Situasjonsplan for oppføring av bolig på gnr. 144 bnr. 100</w:t>
          </w:r>
          <w:r w:rsidR="00F861AE">
            <w:rPr>
              <w:rFonts w:cs="Arial"/>
              <w:noProof/>
              <w:lang w:val="en-US"/>
            </w:rPr>
            <w:br/>
            <w:t>Bilag til utbyggingsavtale om vei 1 i reguleringsplan for Hølen</w:t>
          </w:r>
          <w:r w:rsidR="00F861AE">
            <w:rPr>
              <w:rFonts w:cs="Arial"/>
              <w:noProof/>
              <w:lang w:val="en-US"/>
            </w:rPr>
            <w:br/>
            <w:t>Utbyggingsavtale vei 1 i reguleringsplan for Hølen</w:t>
          </w:r>
          <w:r w:rsidR="00F861AE">
            <w:rPr>
              <w:rFonts w:cs="Arial"/>
              <w:noProof/>
              <w:lang w:val="en-US"/>
            </w:rPr>
            <w:br/>
            <w:t>Utsnitt av reguleringsplan for Hølen</w:t>
          </w:r>
          <w:r w:rsidR="00F861AE">
            <w:rPr>
              <w:rFonts w:cs="Arial"/>
              <w:noProof/>
              <w:lang w:val="en-US"/>
            </w:rPr>
            <w:br/>
            <w:t>Riksantikvaren - Tillatelse til inngrep i automatisk fredete kulturminner</w:t>
          </w:r>
          <w:r w:rsidR="00F861AE">
            <w:rPr>
              <w:rFonts w:cs="Arial"/>
              <w:noProof/>
              <w:lang w:val="en-US"/>
            </w:rPr>
            <w:br/>
            <w:t>Vestby kommune - Spørsmål om begrensning av virkning - Manglende granskning av automatisk fredet kulturminne</w:t>
          </w:r>
          <w:r w:rsidR="00F861AE">
            <w:rPr>
              <w:rFonts w:cs="Arial"/>
              <w:noProof/>
              <w:lang w:val="en-US"/>
            </w:rPr>
            <w:br/>
            <w:t>Riksantikvaren - Uttalelse vedrørende manglende gransking av automatisk fredet kulturminne</w:t>
          </w:r>
          <w:r>
            <w:rPr>
              <w:rFonts w:cs="Arial"/>
              <w:b/>
              <w:lang w:val="en-US"/>
            </w:rPr>
            <w:fldChar w:fldCharType="end"/>
          </w:r>
        </w:p>
      </w:sdtContent>
    </w:sdt>
    <w:p w14:paraId="2FB47F6A" w14:textId="77777777" w:rsidR="000F4C8B" w:rsidRDefault="000F4C8B" w:rsidP="00AE6A1C">
      <w:pPr>
        <w:rPr>
          <w:rFonts w:cs="Arial"/>
          <w:lang w:val="en-US"/>
        </w:rPr>
      </w:pPr>
      <w:r>
        <w:rPr>
          <w:rFonts w:cs="Arial"/>
          <w:lang w:val="en-US"/>
        </w:rPr>
        <w:br w:type="page"/>
      </w:r>
    </w:p>
    <w:p w14:paraId="3A88E545" w14:textId="77777777" w:rsidR="000F4C8B" w:rsidRPr="008B3435" w:rsidRDefault="000F4C8B" w:rsidP="00AE6A1C">
      <w:pPr>
        <w:rPr>
          <w:b/>
        </w:rPr>
      </w:pPr>
      <w:r w:rsidRPr="008B3435">
        <w:rPr>
          <w:b/>
        </w:rPr>
        <w:lastRenderedPageBreak/>
        <w:t>SAKSUTREDNING:</w:t>
      </w:r>
    </w:p>
    <w:p w14:paraId="30D04F2D" w14:textId="77777777" w:rsidR="000F4C8B" w:rsidRPr="008B3435" w:rsidRDefault="000F4C8B" w:rsidP="00AE6A1C"/>
    <w:p w14:paraId="427A3349" w14:textId="77777777" w:rsidR="000F4C8B" w:rsidRDefault="000F4C8B" w:rsidP="00AE6A1C">
      <w:pPr>
        <w:rPr>
          <w:b/>
        </w:rPr>
      </w:pPr>
      <w:r w:rsidRPr="008B3435">
        <w:rPr>
          <w:b/>
        </w:rPr>
        <w:t>Sammendrag:</w:t>
      </w:r>
    </w:p>
    <w:p w14:paraId="650E4B5D" w14:textId="77777777" w:rsidR="000F4C8B" w:rsidRDefault="000F4C8B" w:rsidP="00AE6A1C">
      <w:pPr>
        <w:rPr>
          <w:rFonts w:cs="Arial"/>
        </w:rPr>
      </w:pPr>
      <w:r>
        <w:rPr>
          <w:rFonts w:cs="Arial"/>
        </w:rPr>
        <w:t xml:space="preserve">Eiendommen gnr. 144 bnr 32 – </w:t>
      </w:r>
      <w:proofErr w:type="spellStart"/>
      <w:r>
        <w:rPr>
          <w:rFonts w:cs="Arial"/>
        </w:rPr>
        <w:t>Bruerveien</w:t>
      </w:r>
      <w:proofErr w:type="spellEnd"/>
      <w:r>
        <w:rPr>
          <w:rFonts w:cs="Arial"/>
        </w:rPr>
        <w:t xml:space="preserve"> 30 ligger på område benevnt Bb6 i reguleringsplan for Hølen. En </w:t>
      </w:r>
      <w:proofErr w:type="spellStart"/>
      <w:r>
        <w:rPr>
          <w:rFonts w:cs="Arial"/>
        </w:rPr>
        <w:t>steinalderlokalitet</w:t>
      </w:r>
      <w:proofErr w:type="spellEnd"/>
      <w:r>
        <w:rPr>
          <w:rFonts w:cs="Arial"/>
        </w:rPr>
        <w:t xml:space="preserve"> med ID 171280 hvor det er gjort funn av flint (R2 i rapport fra Akershus fylkeskommune (AFK)) med en utstrekning på 20x10 meter ligger innenfor eiendommens grenser. I forbindelse med planlagt oppføring av nybygg på eiendommen har det kommet frem at byggetiltak på eiendommen ikke tillates før utgravning av fornminnet er foretatt. Utgravningen skulle vært foretatt før utbygging av Bb6 ble igangsatt. Utbygging av Bb6 er gjennomført i tidsrommet fra 2007 og frem til i dag, i hovedsak første del av perioden. Vestby kommune har gitt byggetillatelser på bakgrunn av en oppfatning av at R2 var frigitt, slik det fremgår av kommunens kartløsning. </w:t>
      </w:r>
    </w:p>
    <w:p w14:paraId="706E1270" w14:textId="77777777" w:rsidR="000F4C8B" w:rsidRDefault="000F4C8B" w:rsidP="00AE6A1C">
      <w:pPr>
        <w:rPr>
          <w:rFonts w:cs="Arial"/>
        </w:rPr>
      </w:pPr>
    </w:p>
    <w:p w14:paraId="49C642DB" w14:textId="77777777" w:rsidR="000F4C8B" w:rsidRDefault="000F4C8B" w:rsidP="00AE6A1C">
      <w:pPr>
        <w:rPr>
          <w:rFonts w:cs="Arial"/>
        </w:rPr>
      </w:pPr>
      <w:r>
        <w:rPr>
          <w:rFonts w:cs="Arial"/>
        </w:rPr>
        <w:t xml:space="preserve">Tor Didrik Larsen, på vegne av eier av gnr. 144 bnr 32 – </w:t>
      </w:r>
      <w:proofErr w:type="spellStart"/>
      <w:r>
        <w:rPr>
          <w:rFonts w:cs="Arial"/>
        </w:rPr>
        <w:t>Bruerveien</w:t>
      </w:r>
      <w:proofErr w:type="spellEnd"/>
      <w:r>
        <w:rPr>
          <w:rFonts w:cs="Arial"/>
        </w:rPr>
        <w:t xml:space="preserve"> 30, har i brev til AFK datert 30.03.2017 bestilt arkeologisk utgravning av </w:t>
      </w:r>
      <w:proofErr w:type="spellStart"/>
      <w:r>
        <w:rPr>
          <w:rFonts w:cs="Arial"/>
        </w:rPr>
        <w:t>steinalderlokaliteten</w:t>
      </w:r>
      <w:proofErr w:type="spellEnd"/>
      <w:r>
        <w:rPr>
          <w:rFonts w:cs="Arial"/>
        </w:rPr>
        <w:t>, og AFK har i brev datert 04.04.2017 bedt Riksantikvaren fatte vedtak om statlig dekning av utgiftene til de arkeologiske arbeidene som mindre, private tiltak. Riksantikvaren har i brev til Vestby kommune datert 13.06.2017 ikke funnet det riktig at hverken den som har søkt om støtte til utgravningen eller staten skal dekke kostnadene. Kulturhistorisk museum har utarbeidet et budsjett for en eventuell undersøkelse der kostnadene beløper seg til kroner 925.000,-.</w:t>
      </w:r>
    </w:p>
    <w:p w14:paraId="55FFA240" w14:textId="77777777" w:rsidR="000F4C8B" w:rsidRDefault="000F4C8B" w:rsidP="00AE6A1C">
      <w:pPr>
        <w:rPr>
          <w:rFonts w:cs="Arial"/>
        </w:rPr>
      </w:pPr>
    </w:p>
    <w:p w14:paraId="4B005128" w14:textId="77777777" w:rsidR="000F4C8B" w:rsidRPr="002B7125" w:rsidRDefault="000F4C8B" w:rsidP="00AE6A1C">
      <w:pPr>
        <w:rPr>
          <w:rFonts w:cs="Arial"/>
          <w:b/>
        </w:rPr>
      </w:pPr>
      <w:r>
        <w:rPr>
          <w:rFonts w:cs="Arial"/>
          <w:b/>
        </w:rPr>
        <w:t>Bakgrunn for saken</w:t>
      </w:r>
      <w:r w:rsidRPr="002B7125">
        <w:rPr>
          <w:rFonts w:cs="Arial"/>
          <w:b/>
        </w:rPr>
        <w:t>:</w:t>
      </w:r>
    </w:p>
    <w:p w14:paraId="6636588D" w14:textId="77777777" w:rsidR="000F4C8B" w:rsidRDefault="000F4C8B" w:rsidP="00AE6A1C">
      <w:pPr>
        <w:rPr>
          <w:rFonts w:cs="Arial"/>
        </w:rPr>
      </w:pPr>
      <w:r>
        <w:rPr>
          <w:rFonts w:cs="Arial"/>
        </w:rPr>
        <w:t>Reguleringsplan for Hølen ble vedtatt av Vestby kommunestyre 02.02.2004. I planens reguleringsbestemmelser § 10 Spesialområde – Bevaring fortidsminner står det i andre ledds første setning:</w:t>
      </w:r>
    </w:p>
    <w:p w14:paraId="4DEFFE13" w14:textId="77777777" w:rsidR="000F4C8B" w:rsidRDefault="000F4C8B" w:rsidP="00AE6A1C">
      <w:pPr>
        <w:rPr>
          <w:rFonts w:cs="Arial"/>
          <w:i/>
        </w:rPr>
      </w:pPr>
    </w:p>
    <w:p w14:paraId="0AF30B7A" w14:textId="77777777" w:rsidR="000F4C8B" w:rsidRPr="002B7125" w:rsidRDefault="000F4C8B" w:rsidP="00AE6A1C">
      <w:pPr>
        <w:rPr>
          <w:rFonts w:cs="Arial"/>
          <w:i/>
        </w:rPr>
      </w:pPr>
      <w:r w:rsidRPr="002B7125">
        <w:rPr>
          <w:rFonts w:cs="Arial"/>
          <w:i/>
        </w:rPr>
        <w:t xml:space="preserve">Før tiltak etter plan- og bygningsloven tillates innenfor </w:t>
      </w:r>
      <w:proofErr w:type="spellStart"/>
      <w:r w:rsidRPr="002B7125">
        <w:rPr>
          <w:rFonts w:cs="Arial"/>
          <w:i/>
        </w:rPr>
        <w:t>byggeområde</w:t>
      </w:r>
      <w:proofErr w:type="spellEnd"/>
      <w:r w:rsidRPr="002B7125">
        <w:rPr>
          <w:rFonts w:cs="Arial"/>
          <w:i/>
        </w:rPr>
        <w:t xml:space="preserve"> Bb6, skal det foretas arkeologisk utgraving av </w:t>
      </w:r>
      <w:proofErr w:type="spellStart"/>
      <w:r w:rsidRPr="002B7125">
        <w:rPr>
          <w:rFonts w:cs="Arial"/>
          <w:i/>
        </w:rPr>
        <w:t>steinalderlokaliteten</w:t>
      </w:r>
      <w:proofErr w:type="spellEnd"/>
      <w:r w:rsidRPr="002B7125">
        <w:rPr>
          <w:rFonts w:cs="Arial"/>
          <w:i/>
        </w:rPr>
        <w:t xml:space="preserve"> R2, vist på plankartet.</w:t>
      </w:r>
    </w:p>
    <w:p w14:paraId="290C025E" w14:textId="77777777" w:rsidR="000F4C8B" w:rsidRDefault="000F4C8B" w:rsidP="00AE6A1C">
      <w:pPr>
        <w:rPr>
          <w:rFonts w:cs="Arial"/>
        </w:rPr>
      </w:pPr>
    </w:p>
    <w:p w14:paraId="4CC388B8" w14:textId="77777777" w:rsidR="000F4C8B" w:rsidRDefault="000F4C8B" w:rsidP="00AE6A1C">
      <w:pPr>
        <w:rPr>
          <w:rFonts w:cs="Arial"/>
        </w:rPr>
      </w:pPr>
      <w:r>
        <w:rPr>
          <w:rFonts w:cs="Arial"/>
        </w:rPr>
        <w:t xml:space="preserve">De første byggetiltakene i </w:t>
      </w:r>
      <w:proofErr w:type="spellStart"/>
      <w:r>
        <w:rPr>
          <w:rFonts w:cs="Arial"/>
        </w:rPr>
        <w:t>byggeområde</w:t>
      </w:r>
      <w:proofErr w:type="spellEnd"/>
      <w:r>
        <w:rPr>
          <w:rFonts w:cs="Arial"/>
        </w:rPr>
        <w:t xml:space="preserve"> Bb6 fikk tillatelser i april/mai 2008 uten at forholdet til fornminner er omtalt hverken fra ansvarlig søkers side eller fra Vestby kommunes side. Eiendommen gnr. 144 bnr. 100 – Noras Hage 26 som ligger nærmest fornminnet, fikk tillatelse til oppføring av enebolig 22.07.2008, og situasjonskartet som fulgte søknaden er datert 22.05.2008. Av kartet som er utlevert fra servicekontoret i Vestby kommune, fremgår «R2; frigitt». Det antas at bygningsavdelingens oppfatning i forbindelse med byggesakene har vært i samsvar med opplysningene i kartet – at R2 var frigitt.</w:t>
      </w:r>
    </w:p>
    <w:p w14:paraId="0460DA02" w14:textId="77777777" w:rsidR="000F4C8B" w:rsidRDefault="000F4C8B" w:rsidP="00AE6A1C">
      <w:pPr>
        <w:rPr>
          <w:rFonts w:cs="Arial"/>
        </w:rPr>
      </w:pPr>
    </w:p>
    <w:p w14:paraId="12982611" w14:textId="77777777" w:rsidR="000F4C8B" w:rsidRDefault="000F4C8B" w:rsidP="00AE6A1C">
      <w:pPr>
        <w:rPr>
          <w:rFonts w:cs="Arial"/>
        </w:rPr>
      </w:pPr>
      <w:r>
        <w:rPr>
          <w:rFonts w:cs="Arial"/>
        </w:rPr>
        <w:t>I reguleringsbestemmelsenes § 1 Fellesbestemmelser under punktet Rekkefølge står det:</w:t>
      </w:r>
    </w:p>
    <w:p w14:paraId="71F91B83" w14:textId="77777777" w:rsidR="000F4C8B" w:rsidRDefault="000F4C8B" w:rsidP="00AE6A1C">
      <w:pPr>
        <w:rPr>
          <w:rFonts w:cs="Arial"/>
          <w:i/>
        </w:rPr>
      </w:pPr>
    </w:p>
    <w:p w14:paraId="7CA15969" w14:textId="77777777" w:rsidR="000F4C8B" w:rsidRPr="00AC59E8" w:rsidRDefault="000F4C8B" w:rsidP="00AE6A1C">
      <w:pPr>
        <w:rPr>
          <w:rFonts w:cs="Arial"/>
          <w:i/>
        </w:rPr>
      </w:pPr>
      <w:r w:rsidRPr="00AC59E8">
        <w:rPr>
          <w:rFonts w:cs="Arial"/>
          <w:i/>
        </w:rPr>
        <w:t xml:space="preserve">Det skal ikke gis midlertidig brukstillatelse eller ferdigattest før følgende betingelser er oppfylt i de angitte </w:t>
      </w:r>
      <w:proofErr w:type="spellStart"/>
      <w:r w:rsidRPr="00AC59E8">
        <w:rPr>
          <w:rFonts w:cs="Arial"/>
          <w:i/>
        </w:rPr>
        <w:t>byggeområdene</w:t>
      </w:r>
      <w:proofErr w:type="spellEnd"/>
      <w:r w:rsidRPr="00AC59E8">
        <w:rPr>
          <w:rFonts w:cs="Arial"/>
          <w:i/>
        </w:rPr>
        <w:t xml:space="preserve"> nedenfor:</w:t>
      </w:r>
    </w:p>
    <w:p w14:paraId="54F015D7" w14:textId="77777777" w:rsidR="000F4C8B" w:rsidRPr="00AC59E8" w:rsidRDefault="000F4C8B" w:rsidP="000F4C8B">
      <w:pPr>
        <w:pStyle w:val="Listeavsnitt"/>
        <w:numPr>
          <w:ilvl w:val="0"/>
          <w:numId w:val="5"/>
        </w:numPr>
        <w:spacing w:line="259" w:lineRule="auto"/>
        <w:rPr>
          <w:rFonts w:cs="Arial"/>
          <w:i/>
          <w:szCs w:val="24"/>
        </w:rPr>
      </w:pPr>
      <w:r w:rsidRPr="00AC59E8">
        <w:rPr>
          <w:rFonts w:cs="Arial"/>
          <w:i/>
          <w:szCs w:val="24"/>
        </w:rPr>
        <w:t xml:space="preserve">Vei 1 skal være ferdig opparbeidet i samsvar med godkjente detaljplaner før boligområdene </w:t>
      </w:r>
      <w:proofErr w:type="spellStart"/>
      <w:r w:rsidRPr="00AC59E8">
        <w:rPr>
          <w:rFonts w:cs="Arial"/>
          <w:i/>
          <w:szCs w:val="24"/>
        </w:rPr>
        <w:t>Bb</w:t>
      </w:r>
      <w:proofErr w:type="spellEnd"/>
      <w:r w:rsidRPr="00AC59E8">
        <w:rPr>
          <w:rFonts w:cs="Arial"/>
          <w:i/>
          <w:szCs w:val="24"/>
        </w:rPr>
        <w:t xml:space="preserve"> 1-3, 4 (den del som har adkomst til </w:t>
      </w:r>
      <w:proofErr w:type="spellStart"/>
      <w:r w:rsidRPr="00AC59E8">
        <w:rPr>
          <w:rFonts w:cs="Arial"/>
          <w:i/>
          <w:szCs w:val="24"/>
        </w:rPr>
        <w:t>Bruerveien</w:t>
      </w:r>
      <w:proofErr w:type="spellEnd"/>
      <w:r w:rsidRPr="00AC59E8">
        <w:rPr>
          <w:rFonts w:cs="Arial"/>
          <w:i/>
          <w:szCs w:val="24"/>
        </w:rPr>
        <w:t xml:space="preserve">), 5-7, 8-11 </w:t>
      </w:r>
      <w:r w:rsidRPr="00AC59E8">
        <w:rPr>
          <w:rFonts w:cs="Arial"/>
          <w:i/>
          <w:szCs w:val="24"/>
        </w:rPr>
        <w:lastRenderedPageBreak/>
        <w:t xml:space="preserve">(de deler som har adkomst til </w:t>
      </w:r>
      <w:proofErr w:type="spellStart"/>
      <w:r w:rsidRPr="00AC59E8">
        <w:rPr>
          <w:rFonts w:cs="Arial"/>
          <w:i/>
          <w:szCs w:val="24"/>
        </w:rPr>
        <w:t>Bruerveien</w:t>
      </w:r>
      <w:proofErr w:type="spellEnd"/>
      <w:r w:rsidRPr="00AC59E8">
        <w:rPr>
          <w:rFonts w:cs="Arial"/>
          <w:i/>
          <w:szCs w:val="24"/>
        </w:rPr>
        <w:t>) 29 og 34-39 tillates utbygget. Det samme gjelder for offentlig område Bo4 samt industri-/lagerområdene BI 1.</w:t>
      </w:r>
    </w:p>
    <w:p w14:paraId="1982CD52" w14:textId="77777777" w:rsidR="000F4C8B" w:rsidRDefault="000F4C8B" w:rsidP="00AE6A1C">
      <w:pPr>
        <w:rPr>
          <w:rFonts w:cs="Arial"/>
        </w:rPr>
      </w:pPr>
    </w:p>
    <w:p w14:paraId="4A0B9210" w14:textId="77777777" w:rsidR="000F4C8B" w:rsidRDefault="000F4C8B" w:rsidP="00AE6A1C">
      <w:pPr>
        <w:rPr>
          <w:rFonts w:cs="Arial"/>
        </w:rPr>
      </w:pPr>
      <w:r>
        <w:rPr>
          <w:rFonts w:cs="Arial"/>
        </w:rPr>
        <w:t>I kommunens planregister under reguleringsplan for Hølen vises det på Bilag til avtale om vei 1 datert 06.11.2006, som bilag til utbyggingsavtale mellom Vestby kommune på den ene siden og eiere av gnr. 144 bnr. 32, gnr. 144 bnr. 53 og gnr. 144 bnr. 63 på den andre siden, at R2 er frigitt. I § 1 i utbyggingsavtalen datert 07.11.2006 står det:</w:t>
      </w:r>
    </w:p>
    <w:p w14:paraId="38EF5065" w14:textId="77777777" w:rsidR="000F4C8B" w:rsidRDefault="000F4C8B" w:rsidP="00AE6A1C">
      <w:pPr>
        <w:rPr>
          <w:rFonts w:cs="Arial"/>
          <w:i/>
        </w:rPr>
      </w:pPr>
    </w:p>
    <w:p w14:paraId="4FEC11B3" w14:textId="77777777" w:rsidR="000F4C8B" w:rsidRDefault="000F4C8B" w:rsidP="00AE6A1C">
      <w:pPr>
        <w:rPr>
          <w:rFonts w:cs="Arial"/>
          <w:i/>
        </w:rPr>
      </w:pPr>
      <w:r w:rsidRPr="003D7022">
        <w:rPr>
          <w:rFonts w:cs="Arial"/>
          <w:i/>
        </w:rPr>
        <w:t xml:space="preserve">Når vei 1 i reguleringsplan for Hølen er </w:t>
      </w:r>
      <w:proofErr w:type="spellStart"/>
      <w:r w:rsidRPr="003D7022">
        <w:rPr>
          <w:rFonts w:cs="Arial"/>
          <w:i/>
        </w:rPr>
        <w:t>ferdigstillet</w:t>
      </w:r>
      <w:proofErr w:type="spellEnd"/>
      <w:r w:rsidRPr="003D7022">
        <w:rPr>
          <w:rFonts w:cs="Arial"/>
          <w:i/>
        </w:rPr>
        <w:t xml:space="preserve"> og overlevert kommunen og opparbeidelseskravene for vei, vann og avløp er oppfylt i samsvar med plan- og bygningslovens § 67 er vilkårene for boligbygging av områdene benevnt Bb5, Bb6 og Bf 5 oppfylt uten at det stilles krav fra kommunen om ytterligere bidrag til gjennomføring av planen.</w:t>
      </w:r>
    </w:p>
    <w:p w14:paraId="2E6FE628" w14:textId="77777777" w:rsidR="000F4C8B" w:rsidRDefault="000F4C8B" w:rsidP="00AE6A1C">
      <w:pPr>
        <w:rPr>
          <w:rFonts w:cs="Arial"/>
          <w:i/>
        </w:rPr>
      </w:pPr>
    </w:p>
    <w:p w14:paraId="15DD561D" w14:textId="77777777" w:rsidR="000F4C8B" w:rsidRPr="003D7022" w:rsidRDefault="000F4C8B" w:rsidP="00AE6A1C">
      <w:pPr>
        <w:rPr>
          <w:rFonts w:cs="Arial"/>
          <w:i/>
        </w:rPr>
      </w:pPr>
      <w:r>
        <w:rPr>
          <w:rFonts w:cs="Arial"/>
          <w:i/>
        </w:rPr>
        <w:t xml:space="preserve">Det forutsettes likevel av vei 2 blir opparbeidet til kommunal standard fra </w:t>
      </w:r>
      <w:proofErr w:type="spellStart"/>
      <w:r>
        <w:rPr>
          <w:rFonts w:cs="Arial"/>
          <w:i/>
        </w:rPr>
        <w:t>Bruerveien</w:t>
      </w:r>
      <w:proofErr w:type="spellEnd"/>
      <w:r>
        <w:rPr>
          <w:rFonts w:cs="Arial"/>
          <w:i/>
        </w:rPr>
        <w:t xml:space="preserve"> og </w:t>
      </w:r>
      <w:proofErr w:type="spellStart"/>
      <w:r>
        <w:rPr>
          <w:rFonts w:cs="Arial"/>
          <w:i/>
        </w:rPr>
        <w:t>sålangt</w:t>
      </w:r>
      <w:proofErr w:type="spellEnd"/>
      <w:r>
        <w:rPr>
          <w:rFonts w:cs="Arial"/>
          <w:i/>
        </w:rPr>
        <w:t xml:space="preserve"> det er nødvendig og forbi adkomst til de arealer som skal bebygges iht. godkjent tomtedelingsplan. Det samme gjelder vei 3 såfremt adkomst fra denne vei er nødvendig.</w:t>
      </w:r>
    </w:p>
    <w:p w14:paraId="673D583F" w14:textId="77777777" w:rsidR="000F4C8B" w:rsidRDefault="000F4C8B" w:rsidP="00AE6A1C">
      <w:pPr>
        <w:rPr>
          <w:rFonts w:cs="Arial"/>
        </w:rPr>
      </w:pPr>
    </w:p>
    <w:p w14:paraId="376F4E31" w14:textId="77777777" w:rsidR="000F4C8B" w:rsidRDefault="000F4C8B" w:rsidP="00AE6A1C">
      <w:pPr>
        <w:rPr>
          <w:rFonts w:cs="Arial"/>
        </w:rPr>
      </w:pPr>
      <w:r w:rsidRPr="004F2D24">
        <w:rPr>
          <w:rFonts w:cs="Arial"/>
        </w:rPr>
        <w:t>Vei 1, vei 2 og vei 3 er ferdigstilt og overtatt av Vestby kommune.</w:t>
      </w:r>
      <w:r>
        <w:rPr>
          <w:rFonts w:cs="Arial"/>
        </w:rPr>
        <w:t xml:space="preserve"> </w:t>
      </w:r>
    </w:p>
    <w:p w14:paraId="44177775" w14:textId="77777777" w:rsidR="000F4C8B" w:rsidRDefault="000F4C8B" w:rsidP="00AE6A1C">
      <w:pPr>
        <w:rPr>
          <w:rFonts w:cs="Arial"/>
        </w:rPr>
      </w:pPr>
    </w:p>
    <w:p w14:paraId="534E8C2F" w14:textId="77777777" w:rsidR="000F4C8B" w:rsidRDefault="000F4C8B" w:rsidP="00AE6A1C">
      <w:pPr>
        <w:rPr>
          <w:rFonts w:cs="Arial"/>
        </w:rPr>
      </w:pPr>
      <w:r>
        <w:rPr>
          <w:rFonts w:cs="Arial"/>
        </w:rPr>
        <w:t>Reguleringsplanen for Hølen viser at deler av fornminnet R2 inngår i regulert veiareal for vei 3, slik det fremgår på utsnitt av reguleringskartet. I og med at veien er ferdigstilt og overtatt av Vestby kommune er det sannsynlig at veiarealet berører det angitte området for fornminnet.</w:t>
      </w:r>
    </w:p>
    <w:p w14:paraId="0764C843" w14:textId="77777777" w:rsidR="000F4C8B" w:rsidRDefault="000F4C8B" w:rsidP="00AE6A1C">
      <w:pPr>
        <w:rPr>
          <w:rFonts w:cs="Arial"/>
        </w:rPr>
      </w:pPr>
    </w:p>
    <w:p w14:paraId="40635602" w14:textId="77777777" w:rsidR="000F4C8B" w:rsidRPr="002B7125" w:rsidRDefault="000F4C8B" w:rsidP="00AE6A1C">
      <w:pPr>
        <w:rPr>
          <w:rFonts w:cs="Arial"/>
          <w:b/>
        </w:rPr>
      </w:pPr>
      <w:r w:rsidRPr="002B7125">
        <w:rPr>
          <w:rFonts w:cs="Arial"/>
          <w:b/>
        </w:rPr>
        <w:t>Vurdering:</w:t>
      </w:r>
    </w:p>
    <w:p w14:paraId="3DE74FE3" w14:textId="77777777" w:rsidR="000F4C8B" w:rsidRDefault="000F4C8B" w:rsidP="00AE6A1C">
      <w:pPr>
        <w:rPr>
          <w:rFonts w:cs="Arial"/>
        </w:rPr>
      </w:pPr>
      <w:r>
        <w:rPr>
          <w:rFonts w:cs="Arial"/>
        </w:rPr>
        <w:t>I forbindelse med kommunens behandling av reguleringsplanen har Riksantikvaren i sin uttalelse til AFK 27.01.2004, vedrørende tillatelse til inngrep i automatisk fredete kulturminner i reguleringsplan for Hølen, uttalt følgende:</w:t>
      </w:r>
    </w:p>
    <w:p w14:paraId="6DF0840A" w14:textId="77777777" w:rsidR="000F4C8B" w:rsidRDefault="000F4C8B" w:rsidP="00AE6A1C">
      <w:pPr>
        <w:rPr>
          <w:rFonts w:cs="Arial"/>
        </w:rPr>
      </w:pPr>
    </w:p>
    <w:p w14:paraId="3F0665E6" w14:textId="77777777" w:rsidR="000F4C8B" w:rsidRPr="00004A27" w:rsidRDefault="000F4C8B" w:rsidP="00AE6A1C">
      <w:pPr>
        <w:rPr>
          <w:rFonts w:cs="Arial"/>
          <w:i/>
        </w:rPr>
      </w:pPr>
      <w:r w:rsidRPr="00004A27">
        <w:rPr>
          <w:rFonts w:cs="Arial"/>
          <w:i/>
        </w:rPr>
        <w:t xml:space="preserve">Riksantikvaren finner etter en samlet vurdering at reguleringsplan for Hølen kan godkjennes under forutsetning av at det først foretas en arkeologisk granskning av de berørte kulturminnene før tiltak etter planen realiseres, jf. vedlagte kart stemplet Riksantikvaren og datert 23.01.2004. I henhold til </w:t>
      </w:r>
      <w:proofErr w:type="spellStart"/>
      <w:r w:rsidRPr="00004A27">
        <w:rPr>
          <w:rFonts w:cs="Arial"/>
          <w:i/>
        </w:rPr>
        <w:t>kml</w:t>
      </w:r>
      <w:proofErr w:type="spellEnd"/>
      <w:r w:rsidRPr="00004A27">
        <w:rPr>
          <w:rFonts w:cs="Arial"/>
          <w:i/>
        </w:rPr>
        <w:t xml:space="preserve"> § 10 skal arkeologiske granskninger bekostes av tiltakshaver.</w:t>
      </w:r>
    </w:p>
    <w:p w14:paraId="7380028A" w14:textId="77777777" w:rsidR="000F4C8B" w:rsidRDefault="000F4C8B" w:rsidP="00AE6A1C">
      <w:pPr>
        <w:rPr>
          <w:rFonts w:cs="Arial"/>
        </w:rPr>
      </w:pPr>
    </w:p>
    <w:p w14:paraId="10EE6E1C" w14:textId="77777777" w:rsidR="000F4C8B" w:rsidRPr="00004A27" w:rsidRDefault="000F4C8B" w:rsidP="00AE6A1C">
      <w:pPr>
        <w:rPr>
          <w:rFonts w:cs="Arial"/>
          <w:i/>
        </w:rPr>
      </w:pPr>
      <w:r w:rsidRPr="00004A27">
        <w:rPr>
          <w:rFonts w:cs="Arial"/>
          <w:i/>
        </w:rPr>
        <w:t>Vedtak om omfang av de arkeologiske granskningene, herunder endelige kostnader og avgrensning av undersøkelsesområdet, kan først skje etter at reguleringsplanen er endelig vedtatt. Vi gjør oppmerksom på at arkeologiske granskninger normalt bare lar seg gjennomføre i sommerhalvåret, og at tiltakshaver i sin planlegging derfor må ta hensyn til dette.</w:t>
      </w:r>
    </w:p>
    <w:p w14:paraId="2602D2F5" w14:textId="77777777" w:rsidR="000F4C8B" w:rsidRDefault="000F4C8B" w:rsidP="00AE6A1C">
      <w:pPr>
        <w:rPr>
          <w:rFonts w:cs="Arial"/>
        </w:rPr>
      </w:pPr>
    </w:p>
    <w:p w14:paraId="5563CFFA" w14:textId="77777777" w:rsidR="000F4C8B" w:rsidRPr="00004A27" w:rsidRDefault="000F4C8B" w:rsidP="00AE6A1C">
      <w:pPr>
        <w:rPr>
          <w:rFonts w:cs="Arial"/>
          <w:i/>
        </w:rPr>
      </w:pPr>
      <w:r w:rsidRPr="00004A27">
        <w:rPr>
          <w:rFonts w:cs="Arial"/>
          <w:i/>
        </w:rPr>
        <w:t xml:space="preserve">Tiltakshaver må varsle Akershus fylkeskommune i god tid før tiltak etter reguleringsplanen ønskes realisert. Riksantikvaren vil deretter fatte vedtak om </w:t>
      </w:r>
      <w:r w:rsidRPr="00004A27">
        <w:rPr>
          <w:rFonts w:cs="Arial"/>
          <w:i/>
        </w:rPr>
        <w:lastRenderedPageBreak/>
        <w:t xml:space="preserve">omfanget av den arkeologiske granskningen. Dette vedtaket vil kunne påklages i medhold av forvaltningsloven §§ 28 og 29. </w:t>
      </w:r>
    </w:p>
    <w:p w14:paraId="712E94E4" w14:textId="77777777" w:rsidR="000F4C8B" w:rsidRDefault="000F4C8B" w:rsidP="00AE6A1C">
      <w:pPr>
        <w:rPr>
          <w:rFonts w:cs="Arial"/>
        </w:rPr>
      </w:pPr>
    </w:p>
    <w:p w14:paraId="2312DE53" w14:textId="77777777" w:rsidR="000F4C8B" w:rsidRDefault="000F4C8B" w:rsidP="00AE6A1C">
      <w:pPr>
        <w:rPr>
          <w:rFonts w:cs="Arial"/>
        </w:rPr>
      </w:pPr>
      <w:r>
        <w:rPr>
          <w:rFonts w:cs="Arial"/>
        </w:rPr>
        <w:t xml:space="preserve">Årsaken til at kommunen har tillatt utbygging av </w:t>
      </w:r>
      <w:proofErr w:type="spellStart"/>
      <w:r>
        <w:rPr>
          <w:rFonts w:cs="Arial"/>
        </w:rPr>
        <w:t>byggeområde</w:t>
      </w:r>
      <w:proofErr w:type="spellEnd"/>
      <w:r>
        <w:rPr>
          <w:rFonts w:cs="Arial"/>
        </w:rPr>
        <w:t xml:space="preserve"> Bb6 med tilhørende veier uten først å påse at tiltakshaver har varslet AFK og sikret gjennomføring av en arkeologisk granskning slik Riksantikvaren har krevd, er ikke avklart. Etter at søk i arkiver og byggesaker er foretatt, antas det hele å være en misforståelse forårsaket av opplysninger hentet fra kommunens kartsystem, jf. kartutsnitt som vedlegg til utbyggingsavtale og situasjonskart som vedlegg til byggesøknader. Ut fra de gitte opplysningene i kartet ville det ikke vært naturlig for kommunens saksbehandlere å undersøke forholdet til R2 nærmere i vurderingen av dele- og byggesøknader i Bb6.</w:t>
      </w:r>
    </w:p>
    <w:p w14:paraId="25E7D46B" w14:textId="77777777" w:rsidR="000F4C8B" w:rsidRDefault="000F4C8B" w:rsidP="00AE6A1C">
      <w:pPr>
        <w:rPr>
          <w:rFonts w:cs="Arial"/>
        </w:rPr>
      </w:pPr>
    </w:p>
    <w:p w14:paraId="49CCE489" w14:textId="77777777" w:rsidR="000F4C8B" w:rsidRDefault="000F4C8B" w:rsidP="00AE6A1C">
      <w:pPr>
        <w:rPr>
          <w:rFonts w:cs="Arial"/>
        </w:rPr>
      </w:pPr>
      <w:r>
        <w:rPr>
          <w:rFonts w:cs="Arial"/>
        </w:rPr>
        <w:t xml:space="preserve">Selv om kommunen i denne saken skulle påsett at nødvendige tiltak for å få frigitt R2 ble gjennomført, påhviler det også et ansvar for tiltakshaver å oppfylle de krav som er gitt i reguleringsbestemmelsene § 10. Som følge av bestemmelsene om en arkeologisk granskning før R2 kan frigis, kan kommunen ikke tillate nye tiltak innenfor Bb6 før dette er foretatt. Dette rammer nå et større antall eiendommer enn hva det var før utbyggingen ble igangsatt for mer enn 10 år siden, og kan oppfattes å være urimelig. </w:t>
      </w:r>
    </w:p>
    <w:p w14:paraId="5468498A" w14:textId="77777777" w:rsidR="000F4C8B" w:rsidRDefault="000F4C8B" w:rsidP="00AE6A1C">
      <w:pPr>
        <w:rPr>
          <w:rFonts w:cs="Arial"/>
        </w:rPr>
      </w:pPr>
    </w:p>
    <w:p w14:paraId="3FDA10F2" w14:textId="77777777" w:rsidR="000F4C8B" w:rsidRDefault="000F4C8B" w:rsidP="00AE6A1C">
      <w:pPr>
        <w:rPr>
          <w:rFonts w:cs="Arial"/>
        </w:rPr>
      </w:pPr>
      <w:r>
        <w:rPr>
          <w:rFonts w:cs="Arial"/>
        </w:rPr>
        <w:t>Vestby kommune ba i brev datert 01.12.2017 om Riksantikvarens syn på en endring av reguleringsbestemmelsene knyttet til fornminnet for å oppnå lempning i mulighetene for tiltak på eiendommer innenfor Bb6 frem til fornminnet R2 er frigitt. I brev datert 21.12.2017 aksepterer Riksantikvaren at kommunen tillater tiltak på eiendommer innenfor Bb6 som ikke direkte berører den automatisk fredete steinalderboplassen, men fastholder at dette ikke gjelder for eiendommen gnr. 144 bnr. 32 hvor kulturminnet ligger. En aksept også for denne eiendommen antas å kunne føre til at steinalderboplassen blir liggende igjen uten at reguleringsplanens vilkår om å gjennomføre en arkeologisk granskning oppfylles.</w:t>
      </w:r>
    </w:p>
    <w:p w14:paraId="2BC8D747" w14:textId="77777777" w:rsidR="000F4C8B" w:rsidRDefault="000F4C8B" w:rsidP="00AE6A1C">
      <w:pPr>
        <w:rPr>
          <w:rFonts w:cs="Arial"/>
        </w:rPr>
      </w:pPr>
    </w:p>
    <w:p w14:paraId="52F77D95" w14:textId="77777777" w:rsidR="000F4C8B" w:rsidRDefault="000F4C8B" w:rsidP="00AE6A1C">
      <w:pPr>
        <w:rPr>
          <w:rFonts w:cs="Arial"/>
        </w:rPr>
      </w:pPr>
      <w:r>
        <w:rPr>
          <w:rFonts w:cs="Arial"/>
        </w:rPr>
        <w:t>Rådmannen mener at det bør sikres at reguleringsplanens vilkår om å gjennomføre en arkeologisk granskning oppfylles, slik at boligområdet kan bebygges og utnyttes som opprinnelig ment. Det er kommunens ansvar å påse at reguleringsbestemmelser oppfylles i tilknytning til utbygging av områder i reguleringsplaner, og kommunen bør påse at nødvendige tiltak blir igangsatt i ettertid i denne saken.</w:t>
      </w:r>
    </w:p>
    <w:p w14:paraId="7B999F35" w14:textId="77777777" w:rsidR="000F4C8B" w:rsidRDefault="000F4C8B" w:rsidP="00AE6A1C">
      <w:pPr>
        <w:rPr>
          <w:rFonts w:cs="Arial"/>
        </w:rPr>
      </w:pPr>
    </w:p>
    <w:p w14:paraId="4F7DAB8A" w14:textId="77777777" w:rsidR="000F4C8B" w:rsidRPr="002B7125" w:rsidRDefault="000F4C8B" w:rsidP="00AE6A1C">
      <w:pPr>
        <w:rPr>
          <w:rFonts w:cs="Arial"/>
          <w:b/>
        </w:rPr>
      </w:pPr>
      <w:r w:rsidRPr="002B7125">
        <w:rPr>
          <w:rFonts w:cs="Arial"/>
          <w:b/>
        </w:rPr>
        <w:t>Økonomiske konsekvenser:</w:t>
      </w:r>
    </w:p>
    <w:p w14:paraId="232AAD91" w14:textId="77777777" w:rsidR="000F4C8B" w:rsidRDefault="000F4C8B" w:rsidP="00AE6A1C">
      <w:pPr>
        <w:rPr>
          <w:rFonts w:cs="Arial"/>
        </w:rPr>
      </w:pPr>
      <w:r>
        <w:rPr>
          <w:rFonts w:cs="Arial"/>
        </w:rPr>
        <w:t>Etter Kulturminneloven § 10 første ledd fremgår</w:t>
      </w:r>
    </w:p>
    <w:p w14:paraId="375164C0" w14:textId="77777777" w:rsidR="000F4C8B" w:rsidRPr="00B532DE" w:rsidRDefault="000F4C8B" w:rsidP="00AE6A1C">
      <w:pPr>
        <w:rPr>
          <w:rFonts w:cs="Arial"/>
          <w:i/>
        </w:rPr>
      </w:pPr>
      <w:r w:rsidRPr="00B532DE">
        <w:rPr>
          <w:rFonts w:cs="Arial"/>
          <w:i/>
        </w:rPr>
        <w:t>Utgifter til særskilt granskning av automatisk fredete kulturminner eller særskilte tiltak for å verne dem på grunn av tiltak som nevnt i §§ 8 og 9, bæres av tiltakshaveren. Når særlige grunner foreligger, kan departementet fastsette at utgiftene helt eller delvis skal dekkes av staten. Ved mindre private tiltak skal staten etter departementets bestemmelse dekke utgiftene, helt eller delvis, dersom disse blir urimelig tyngende for tiltakshaveren.</w:t>
      </w:r>
    </w:p>
    <w:p w14:paraId="4892E1C2" w14:textId="77777777" w:rsidR="000F4C8B" w:rsidRDefault="000F4C8B" w:rsidP="00AE6A1C">
      <w:pPr>
        <w:rPr>
          <w:rFonts w:cs="Arial"/>
        </w:rPr>
      </w:pPr>
    </w:p>
    <w:p w14:paraId="45EB984F" w14:textId="77777777" w:rsidR="000F4C8B" w:rsidRDefault="000F4C8B" w:rsidP="00AE6A1C">
      <w:pPr>
        <w:rPr>
          <w:rFonts w:cs="Arial"/>
        </w:rPr>
      </w:pPr>
      <w:r>
        <w:rPr>
          <w:rFonts w:cs="Arial"/>
        </w:rPr>
        <w:t xml:space="preserve">Under ovenstående punkt Sammendrag, er det vist til at tiltakshaver for gnr. 144 bnr. 32 har bestilt arkeologisk granskning, at AFK har bedt Riksantikvaren fatte vedtak om statlig dekning av utgiftene til granskningen samt at Riksantikvaren mener at hverken </w:t>
      </w:r>
      <w:r>
        <w:rPr>
          <w:rFonts w:cs="Arial"/>
        </w:rPr>
        <w:lastRenderedPageBreak/>
        <w:t>tiltakshaver eller staten skal dekke kostnadene. Rådmannen tolker Riksantikvarens mening som at kostnadene i sin helhet skal dekkes av Vestby kommune.</w:t>
      </w:r>
    </w:p>
    <w:p w14:paraId="7A3ED774" w14:textId="77777777" w:rsidR="000F4C8B" w:rsidRDefault="000F4C8B" w:rsidP="00AE6A1C">
      <w:pPr>
        <w:rPr>
          <w:rFonts w:cs="Arial"/>
        </w:rPr>
      </w:pPr>
    </w:p>
    <w:p w14:paraId="57DC654A" w14:textId="77777777" w:rsidR="000F4C8B" w:rsidRDefault="000F4C8B" w:rsidP="00AE6A1C">
      <w:pPr>
        <w:rPr>
          <w:rFonts w:cs="Arial"/>
        </w:rPr>
      </w:pPr>
      <w:r>
        <w:rPr>
          <w:rFonts w:cs="Arial"/>
        </w:rPr>
        <w:t xml:space="preserve">Kommunen har unnlatt å påse at reguleringsplanens vilkår om å gjennomføre en arkeologisk granskning av steinalderboplassen R2 før utbygging ble igangsatt, ble oppfylt. Etter vedtak av planen i 2004 er det bygget 8 nye boliger i </w:t>
      </w:r>
      <w:proofErr w:type="spellStart"/>
      <w:r>
        <w:rPr>
          <w:rFonts w:cs="Arial"/>
        </w:rPr>
        <w:t>byggeområde</w:t>
      </w:r>
      <w:proofErr w:type="spellEnd"/>
      <w:r>
        <w:rPr>
          <w:rFonts w:cs="Arial"/>
        </w:rPr>
        <w:t xml:space="preserve"> Bb6. 7 av boligene er oppført på eiendommer som er utskilt fra gnr. 144 bnr. 32, mens den siste eiendommen er utskilt fra gnr. 144 bnr. 8. Innenfor Bb6 er det to eiendommer som fremdeles har en størrelse som gjør fradeling og utbygging mulig, gnr. 144 bnr. 32 med ca. 5771 m² og gnr. 144 bnr. 3 med ca. 2496 m². Etter reguleringsbestemmelsene i § 2 Tomteareal, er minste netto regulerte tomteareal for eneboliger 700 m². Teoretisk kan eiendommen gnr. 144 bnr. 32 ut fra dette deles opp i 8 eiendommer, og gnr. 144 bnr. 3 i 3 eiendommer. På bakgrunn av dette mener rådmannen det er rimelig at en inntil 80 % av utgiftene til granskningen blir dekket gjennom muligheten for fremtidige bygningstiltak på disse eiendommene, eventuelt helt eller delvis dekning fra statens side dersom Riksantikvaren vurderer at vilkår etter kulturminnelovens § 10 oppfylles. På grunn av kommunens manglende oppfølging av kravene i reguleringsplanbestemmelsene dekkes resterende 20 % av utgiftene av kommunen, begrenset oppad til kr. 200.000,-.</w:t>
      </w:r>
    </w:p>
    <w:p w14:paraId="3D26B44E" w14:textId="77777777" w:rsidR="000F4C8B" w:rsidRDefault="000F4C8B" w:rsidP="00AE6A1C">
      <w:pPr>
        <w:rPr>
          <w:rFonts w:cs="Arial"/>
        </w:rPr>
      </w:pPr>
    </w:p>
    <w:p w14:paraId="10DFE7CF" w14:textId="77777777" w:rsidR="000F4C8B" w:rsidRPr="002B7125" w:rsidRDefault="000F4C8B" w:rsidP="00AE6A1C">
      <w:pPr>
        <w:rPr>
          <w:rFonts w:cs="Arial"/>
          <w:b/>
        </w:rPr>
      </w:pPr>
      <w:r w:rsidRPr="002B7125">
        <w:rPr>
          <w:rFonts w:cs="Arial"/>
          <w:b/>
        </w:rPr>
        <w:t>Alternativer:</w:t>
      </w:r>
    </w:p>
    <w:p w14:paraId="78CCB102" w14:textId="77777777" w:rsidR="000F4C8B" w:rsidRDefault="000F4C8B" w:rsidP="00AE6A1C">
      <w:pPr>
        <w:rPr>
          <w:rFonts w:cs="Arial"/>
        </w:rPr>
      </w:pPr>
      <w:r>
        <w:rPr>
          <w:rFonts w:cs="Arial"/>
        </w:rPr>
        <w:t xml:space="preserve">Ett alternativ er å pålegge enhver tiltakshaver for eventuelt nye tiltak etter plan- og bygningsloven innenfor </w:t>
      </w:r>
      <w:proofErr w:type="spellStart"/>
      <w:r>
        <w:rPr>
          <w:rFonts w:cs="Arial"/>
        </w:rPr>
        <w:t>byggeområdet</w:t>
      </w:r>
      <w:proofErr w:type="spellEnd"/>
      <w:r>
        <w:rPr>
          <w:rFonts w:cs="Arial"/>
        </w:rPr>
        <w:t xml:space="preserve"> Bb6, å sørge for gjennomføring av en arkeologisk granskning av steinalderboplassen R2 før nye tiltak tillates.</w:t>
      </w:r>
    </w:p>
    <w:p w14:paraId="5FAF9E7F" w14:textId="77777777" w:rsidR="000F4C8B" w:rsidRDefault="000F4C8B" w:rsidP="00AE6A1C">
      <w:pPr>
        <w:rPr>
          <w:rFonts w:cs="Arial"/>
        </w:rPr>
      </w:pPr>
      <w:r>
        <w:rPr>
          <w:rFonts w:cs="Arial"/>
        </w:rPr>
        <w:t>Alternativet vil være urimelig da kostnadene for granskningen av Riksantikvaren opplyses å være beregnet til kr. 925.000,-.</w:t>
      </w:r>
    </w:p>
    <w:p w14:paraId="6F60693E" w14:textId="77777777" w:rsidR="000F4C8B" w:rsidRDefault="000F4C8B" w:rsidP="00AE6A1C">
      <w:pPr>
        <w:rPr>
          <w:rFonts w:cs="Arial"/>
        </w:rPr>
      </w:pPr>
    </w:p>
    <w:p w14:paraId="60B25A12" w14:textId="77777777" w:rsidR="000F4C8B" w:rsidRDefault="000F4C8B" w:rsidP="00AE6A1C">
      <w:pPr>
        <w:rPr>
          <w:rFonts w:cs="Arial"/>
        </w:rPr>
      </w:pPr>
      <w:r>
        <w:rPr>
          <w:rFonts w:cs="Arial"/>
        </w:rPr>
        <w:t>Et annet alternativ er å foreta en endring av § 10 andre ledd første setning i reguleringsbestemmelsene for reguleringsplan for Hølen til:</w:t>
      </w:r>
    </w:p>
    <w:p w14:paraId="353649C5" w14:textId="77777777" w:rsidR="000F4C8B" w:rsidRPr="00290E6A" w:rsidRDefault="000F4C8B" w:rsidP="000F4C8B">
      <w:pPr>
        <w:pStyle w:val="Listeavsnitt"/>
        <w:numPr>
          <w:ilvl w:val="0"/>
          <w:numId w:val="5"/>
        </w:numPr>
        <w:spacing w:line="259" w:lineRule="auto"/>
        <w:rPr>
          <w:rFonts w:cs="Arial"/>
          <w:szCs w:val="24"/>
        </w:rPr>
      </w:pPr>
      <w:r w:rsidRPr="00290E6A">
        <w:rPr>
          <w:rFonts w:cs="Arial"/>
          <w:szCs w:val="24"/>
        </w:rPr>
        <w:t xml:space="preserve">Før tiltak etter plan- og bygningsloven tillates på gnr. 144 bnr. 3 og gnr. 144 bnr. 32 innenfor </w:t>
      </w:r>
      <w:proofErr w:type="spellStart"/>
      <w:r w:rsidRPr="00290E6A">
        <w:rPr>
          <w:rFonts w:cs="Arial"/>
          <w:szCs w:val="24"/>
        </w:rPr>
        <w:t>byggeområde</w:t>
      </w:r>
      <w:proofErr w:type="spellEnd"/>
      <w:r w:rsidRPr="00290E6A">
        <w:rPr>
          <w:rFonts w:cs="Arial"/>
          <w:szCs w:val="24"/>
        </w:rPr>
        <w:t xml:space="preserve"> Bb6, skal det foretas arkeologisk utgravning av </w:t>
      </w:r>
      <w:proofErr w:type="spellStart"/>
      <w:r w:rsidRPr="00290E6A">
        <w:rPr>
          <w:rFonts w:cs="Arial"/>
          <w:szCs w:val="24"/>
        </w:rPr>
        <w:t>steinalderlokaliteten</w:t>
      </w:r>
      <w:proofErr w:type="spellEnd"/>
      <w:r w:rsidRPr="00290E6A">
        <w:rPr>
          <w:rFonts w:cs="Arial"/>
          <w:szCs w:val="24"/>
        </w:rPr>
        <w:t xml:space="preserve"> R2, vist på plankartet.</w:t>
      </w:r>
    </w:p>
    <w:p w14:paraId="7EB8CD40" w14:textId="77777777" w:rsidR="000F4C8B" w:rsidRDefault="000F4C8B" w:rsidP="00AE6A1C">
      <w:pPr>
        <w:rPr>
          <w:rFonts w:cs="Arial"/>
        </w:rPr>
      </w:pPr>
      <w:r>
        <w:rPr>
          <w:rFonts w:cs="Arial"/>
        </w:rPr>
        <w:t>Alternativet medfører at tiltak kan foretas på øvrige eiendommer innenfor Bb6 uten at dispensasjon fra eksisterende krav i § 10 er påkrevet dersom utgravning ikke foretas av tiltakshaver.</w:t>
      </w:r>
    </w:p>
    <w:p w14:paraId="12A7036B" w14:textId="77777777" w:rsidR="000F4C8B" w:rsidRDefault="000F4C8B" w:rsidP="00AE6A1C">
      <w:pPr>
        <w:rPr>
          <w:rFonts w:cs="Arial"/>
        </w:rPr>
      </w:pPr>
    </w:p>
    <w:p w14:paraId="2C3ADA64" w14:textId="77777777" w:rsidR="000F4C8B" w:rsidRPr="002B7125" w:rsidRDefault="000F4C8B" w:rsidP="00AE6A1C">
      <w:pPr>
        <w:rPr>
          <w:rFonts w:cs="Arial"/>
          <w:b/>
        </w:rPr>
      </w:pPr>
      <w:r>
        <w:rPr>
          <w:rFonts w:cs="Arial"/>
          <w:b/>
        </w:rPr>
        <w:t>Konklusjon</w:t>
      </w:r>
    </w:p>
    <w:p w14:paraId="68D902D8" w14:textId="77777777" w:rsidR="000F4C8B" w:rsidRDefault="000F4C8B" w:rsidP="00AE6A1C">
      <w:pPr>
        <w:rPr>
          <w:rFonts w:cs="Arial"/>
        </w:rPr>
      </w:pPr>
      <w:r>
        <w:rPr>
          <w:rFonts w:cs="Arial"/>
        </w:rPr>
        <w:t xml:space="preserve">Rådmannen ser at kommunens manglende oppfølging av kravet om arkeologisk utgravning av </w:t>
      </w:r>
      <w:proofErr w:type="spellStart"/>
      <w:r>
        <w:rPr>
          <w:rFonts w:cs="Arial"/>
        </w:rPr>
        <w:t>steinalderlokaliteten</w:t>
      </w:r>
      <w:proofErr w:type="spellEnd"/>
      <w:r>
        <w:rPr>
          <w:rFonts w:cs="Arial"/>
        </w:rPr>
        <w:t xml:space="preserve"> R2 i § 10 i bestemmelser til reguleringsplan for Hølen datert 02.02.2004, gjør at tiltakshaver får redusert sin mulighet til å fordele kostnader ved en slik utgravning på eiendommene innenfor Bb6. Samtidig er det slik at dersom kommunen ikke hadde regulert området, ville det hatt svært begrenset verdi sammenlignet med dagens verdi som boligområde. Det er likevel slik at grunneiers fortjeneste er redusert som en følge av en kommunal feil. Som en følge av dette bør kommunen dekke en del av kostnadene til gjennomføring av utgravningen, begrenset til 20 % og inntil kr. 200.000,-.</w:t>
      </w:r>
    </w:p>
    <w:p w14:paraId="684F1479" w14:textId="77777777" w:rsidR="000F4C8B" w:rsidRDefault="000F4C8B" w:rsidP="00AE6A1C">
      <w:pPr>
        <w:rPr>
          <w:rFonts w:cs="Arial"/>
        </w:rPr>
      </w:pPr>
    </w:p>
    <w:p w14:paraId="3CD15766" w14:textId="77777777" w:rsidR="000F4C8B" w:rsidRDefault="000F4C8B" w:rsidP="00AE6A1C">
      <w:pPr>
        <w:rPr>
          <w:rFonts w:cs="Arial"/>
        </w:rPr>
      </w:pPr>
      <w:r>
        <w:rPr>
          <w:rFonts w:cs="Arial"/>
        </w:rPr>
        <w:lastRenderedPageBreak/>
        <w:t>Rådmannen mener at det på grunn av det utbyggingspotensiale som fremdeles foreligger for eiendommene gnr. 144 bnr. 32 og gnr. 144 bnr. 3, bør stilles krav om at resterende kostnader dekkes av disse. Alternativt kan denne delen av kostnadene dekkes av staten, dersom Riksantikvaren finner at det er grunnlag for dette.</w:t>
      </w:r>
    </w:p>
    <w:p w14:paraId="4612BE0B" w14:textId="77777777" w:rsidR="000F4C8B" w:rsidRDefault="000F4C8B" w:rsidP="00AE6A1C">
      <w:pPr>
        <w:rPr>
          <w:rFonts w:cs="Arial"/>
        </w:rPr>
      </w:pPr>
    </w:p>
    <w:p w14:paraId="58118B9A" w14:textId="77777777" w:rsidR="000F4C8B" w:rsidRDefault="000F4C8B" w:rsidP="00AE6A1C">
      <w:pPr>
        <w:rPr>
          <w:rFonts w:cs="Arial"/>
        </w:rPr>
      </w:pPr>
      <w:r>
        <w:rPr>
          <w:rFonts w:cs="Arial"/>
        </w:rPr>
        <w:t>Rådmannen anbefaler en løsning hvor kommunen dekker en del av kostnadene, på grunn av kommunens manglende oppfølging av bestemmelser i reguleringsplan for Hølen, og resterende kostnad dekkes av tiltakshavere med gjenværende utbyggingspotensiale slik at R2 kan frigis.</w:t>
      </w:r>
    </w:p>
    <w:p w14:paraId="34258A75" w14:textId="77777777" w:rsidR="000F4C8B" w:rsidRDefault="000F4C8B" w:rsidP="00AE6A1C">
      <w:pPr>
        <w:rPr>
          <w:rFonts w:cs="Arial"/>
        </w:rPr>
      </w:pPr>
    </w:p>
    <w:p w14:paraId="1F3D797B" w14:textId="77777777" w:rsidR="000F4C8B" w:rsidRDefault="000F4C8B" w:rsidP="00AE6A1C">
      <w:pPr>
        <w:rPr>
          <w:rFonts w:cs="Arial"/>
        </w:rPr>
      </w:pPr>
      <w:r>
        <w:rPr>
          <w:rFonts w:cs="Arial"/>
        </w:rPr>
        <w:t xml:space="preserve">Rådmannen ser at det vil være urimelig for enhver tiltakshaver for eventuelt nye tiltak etter plan- og bygningsloven innenfor </w:t>
      </w:r>
      <w:proofErr w:type="spellStart"/>
      <w:r>
        <w:rPr>
          <w:rFonts w:cs="Arial"/>
        </w:rPr>
        <w:t>byggeområde</w:t>
      </w:r>
      <w:proofErr w:type="spellEnd"/>
      <w:r>
        <w:rPr>
          <w:rFonts w:cs="Arial"/>
        </w:rPr>
        <w:t xml:space="preserve"> Bb6, å sørge for gjennomføring av en arkeologisk granskning av steinalderboplassen R2 før nye tiltak tillates. Dette er dagens situasjon på bakgrunn av sakens fakta, og tillatelse til tiltak kan bare tillates dersom det gis dispensasjon fra krav om utgravning. Dette er uheldig og rådmannen anbefaler ikke alternativet.</w:t>
      </w:r>
    </w:p>
    <w:p w14:paraId="146A2865" w14:textId="77777777" w:rsidR="000F4C8B" w:rsidRDefault="000F4C8B" w:rsidP="00AE6A1C">
      <w:pPr>
        <w:rPr>
          <w:rFonts w:cs="Arial"/>
        </w:rPr>
      </w:pPr>
    </w:p>
    <w:p w14:paraId="479C73D2" w14:textId="77777777" w:rsidR="000F4C8B" w:rsidRDefault="000F4C8B" w:rsidP="00AE6A1C">
      <w:pPr>
        <w:rPr>
          <w:rFonts w:cs="Arial"/>
        </w:rPr>
      </w:pPr>
      <w:r>
        <w:rPr>
          <w:rFonts w:cs="Arial"/>
        </w:rPr>
        <w:t>En endring av eksisterende tekst i § 10 andre ledd første setning, kan gjøres slik at krav om utgravning begrenses til eiendommer med fortsatt utbyggingspotensial. Det vil likevel ikke sikre utgravning dersom tiltak etter plan- og bygningsloven fremmes for de valgte eiendommene. Dette er uheldig og rådmannen anbefaler ikke alternativet.</w:t>
      </w:r>
    </w:p>
    <w:p w14:paraId="581423EB" w14:textId="77777777" w:rsidR="000F4C8B" w:rsidRDefault="000F4C8B" w:rsidP="00AE6A1C">
      <w:pPr>
        <w:rPr>
          <w:rFonts w:cs="Arial"/>
        </w:rPr>
      </w:pPr>
    </w:p>
    <w:p w14:paraId="17B2C60A" w14:textId="77777777" w:rsidR="000F4C8B" w:rsidRDefault="000F4C8B" w:rsidP="00AE6A1C">
      <w:pPr>
        <w:rPr>
          <w:rFonts w:cs="Arial"/>
        </w:rPr>
      </w:pPr>
    </w:p>
    <w:p w14:paraId="4064350A" w14:textId="1514EA08" w:rsidR="000F4C8B" w:rsidRDefault="00F861AE" w:rsidP="00AE6A1C">
      <w:pPr>
        <w:rPr>
          <w:b/>
        </w:rPr>
      </w:pPr>
      <w:r>
        <w:rPr>
          <w:b/>
        </w:rPr>
        <w:t>Vedlegg til saken:</w:t>
      </w:r>
    </w:p>
    <w:p w14:paraId="5E62F651" w14:textId="720AFDFE" w:rsidR="00F861AE" w:rsidRDefault="00F861AE" w:rsidP="00AE6A1C">
      <w:pPr>
        <w:rPr>
          <w:b/>
        </w:rPr>
      </w:pPr>
    </w:p>
    <w:p w14:paraId="2ABEE8B2" w14:textId="4DD16A78" w:rsidR="00F861AE" w:rsidRPr="008B3435" w:rsidRDefault="00F861AE" w:rsidP="00AE6A1C">
      <w:pPr>
        <w:rPr>
          <w:b/>
        </w:rPr>
      </w:pPr>
      <w:r>
        <w:rPr>
          <w:b/>
        </w:rPr>
        <w:object w:dxaOrig="1541" w:dyaOrig="998" w14:anchorId="51728929">
          <v:shape id="_x0000_i1026" type="#_x0000_t75" style="width:77.25pt;height:50.25pt" o:ole="">
            <v:imagedata r:id="rId10" o:title=""/>
          </v:shape>
          <o:OLEObject Type="Embed" ProgID="AcroExch.Document.DC" ShapeID="_x0000_i1026" DrawAspect="Icon" ObjectID="_1580549040" r:id="rId11"/>
        </w:object>
      </w:r>
      <w:r>
        <w:rPr>
          <w:b/>
        </w:rPr>
        <w:tab/>
      </w:r>
      <w:r>
        <w:rPr>
          <w:b/>
        </w:rPr>
        <w:object w:dxaOrig="1541" w:dyaOrig="998" w14:anchorId="7AA5D7F2">
          <v:shape id="_x0000_i1027" type="#_x0000_t75" style="width:77.25pt;height:50.25pt" o:ole="">
            <v:imagedata r:id="rId12" o:title=""/>
          </v:shape>
          <o:OLEObject Type="Embed" ProgID="AcroExch.Document.DC" ShapeID="_x0000_i1027" DrawAspect="Icon" ObjectID="_1580549041" r:id="rId13"/>
        </w:object>
      </w:r>
      <w:r>
        <w:rPr>
          <w:b/>
        </w:rPr>
        <w:tab/>
      </w:r>
      <w:r>
        <w:rPr>
          <w:b/>
        </w:rPr>
        <w:object w:dxaOrig="1541" w:dyaOrig="998" w14:anchorId="7C1DAC96">
          <v:shape id="_x0000_i1028" type="#_x0000_t75" style="width:77.25pt;height:50.25pt" o:ole="">
            <v:imagedata r:id="rId14" o:title=""/>
          </v:shape>
          <o:OLEObject Type="Embed" ProgID="AcroExch.Document.DC" ShapeID="_x0000_i1028" DrawAspect="Icon" ObjectID="_1580549042" r:id="rId15"/>
        </w:object>
      </w:r>
      <w:r>
        <w:rPr>
          <w:b/>
        </w:rPr>
        <w:tab/>
      </w:r>
      <w:r>
        <w:rPr>
          <w:b/>
        </w:rPr>
        <w:object w:dxaOrig="1541" w:dyaOrig="998" w14:anchorId="4C7D7EAC">
          <v:shape id="_x0000_i1029" type="#_x0000_t75" style="width:77.25pt;height:50.25pt" o:ole="">
            <v:imagedata r:id="rId16" o:title=""/>
          </v:shape>
          <o:OLEObject Type="Embed" ProgID="AcroExch.Document.DC" ShapeID="_x0000_i1029" DrawAspect="Icon" ObjectID="_1580549043" r:id="rId17"/>
        </w:object>
      </w:r>
      <w:r>
        <w:rPr>
          <w:b/>
        </w:rPr>
        <w:tab/>
      </w:r>
      <w:r>
        <w:rPr>
          <w:b/>
        </w:rPr>
        <w:object w:dxaOrig="1541" w:dyaOrig="998" w14:anchorId="182F14C6">
          <v:shape id="_x0000_i1030" type="#_x0000_t75" style="width:77.25pt;height:50.25pt" o:ole="">
            <v:imagedata r:id="rId18" o:title=""/>
          </v:shape>
          <o:OLEObject Type="Embed" ProgID="AcroExch.Document.DC" ShapeID="_x0000_i1030" DrawAspect="Icon" ObjectID="_1580549044" r:id="rId19"/>
        </w:object>
      </w:r>
      <w:r>
        <w:rPr>
          <w:b/>
        </w:rPr>
        <w:tab/>
      </w:r>
      <w:r>
        <w:rPr>
          <w:b/>
        </w:rPr>
        <w:object w:dxaOrig="1541" w:dyaOrig="998" w14:anchorId="27B80C83">
          <v:shape id="_x0000_i1031" type="#_x0000_t75" style="width:77.25pt;height:50.25pt" o:ole="">
            <v:imagedata r:id="rId20" o:title=""/>
          </v:shape>
          <o:OLEObject Type="Embed" ProgID="AcroExch.Document.DC" ShapeID="_x0000_i1031" DrawAspect="Icon" ObjectID="_1580549045" r:id="rId21"/>
        </w:object>
      </w:r>
      <w:r>
        <w:rPr>
          <w:b/>
        </w:rPr>
        <w:tab/>
      </w:r>
      <w:r>
        <w:rPr>
          <w:b/>
        </w:rPr>
        <w:object w:dxaOrig="1541" w:dyaOrig="998" w14:anchorId="6B816389">
          <v:shape id="_x0000_i1032" type="#_x0000_t75" style="width:77.25pt;height:50.25pt" o:ole="">
            <v:imagedata r:id="rId22" o:title=""/>
          </v:shape>
          <o:OLEObject Type="Embed" ProgID="AcroExch.Document.DC" ShapeID="_x0000_i1032" DrawAspect="Icon" ObjectID="_1580549046" r:id="rId23"/>
        </w:object>
      </w:r>
      <w:r>
        <w:rPr>
          <w:b/>
        </w:rPr>
        <w:tab/>
      </w:r>
      <w:r>
        <w:rPr>
          <w:b/>
        </w:rPr>
        <w:object w:dxaOrig="1541" w:dyaOrig="998" w14:anchorId="2D9A557F">
          <v:shape id="_x0000_i1033" type="#_x0000_t75" style="width:77.25pt;height:50.25pt" o:ole="">
            <v:imagedata r:id="rId24" o:title=""/>
          </v:shape>
          <o:OLEObject Type="Embed" ProgID="AcroExch.Document.DC" ShapeID="_x0000_i1033" DrawAspect="Icon" ObjectID="_1580549047" r:id="rId25"/>
        </w:object>
      </w:r>
      <w:r>
        <w:rPr>
          <w:b/>
        </w:rPr>
        <w:tab/>
      </w:r>
      <w:r>
        <w:rPr>
          <w:b/>
        </w:rPr>
        <w:object w:dxaOrig="1541" w:dyaOrig="998" w14:anchorId="42F634FE">
          <v:shape id="_x0000_i1034" type="#_x0000_t75" style="width:77.25pt;height:50.25pt" o:ole="">
            <v:imagedata r:id="rId26" o:title=""/>
          </v:shape>
          <o:OLEObject Type="Embed" ProgID="AcroExch.Document.DC" ShapeID="_x0000_i1034" DrawAspect="Icon" ObjectID="_1580549048" r:id="rId27"/>
        </w:object>
      </w:r>
      <w:r>
        <w:rPr>
          <w:b/>
        </w:rPr>
        <w:tab/>
      </w:r>
      <w:r>
        <w:rPr>
          <w:b/>
        </w:rPr>
        <w:object w:dxaOrig="1541" w:dyaOrig="998" w14:anchorId="63453C3D">
          <v:shape id="_x0000_i1035" type="#_x0000_t75" style="width:77.25pt;height:50.25pt" o:ole="">
            <v:imagedata r:id="rId28" o:title=""/>
          </v:shape>
          <o:OLEObject Type="Embed" ProgID="AcroExch.Document.DC" ShapeID="_x0000_i1035" DrawAspect="Icon" ObjectID="_1580549049" r:id="rId29"/>
        </w:object>
      </w:r>
      <w:r>
        <w:rPr>
          <w:b/>
        </w:rPr>
        <w:tab/>
      </w:r>
      <w:r>
        <w:rPr>
          <w:b/>
        </w:rPr>
        <w:object w:dxaOrig="1541" w:dyaOrig="998" w14:anchorId="75EE4D51">
          <v:shape id="_x0000_i1036" type="#_x0000_t75" style="width:77.25pt;height:50.25pt" o:ole="">
            <v:imagedata r:id="rId30" o:title=""/>
          </v:shape>
          <o:OLEObject Type="Embed" ProgID="AcroExch.Document.DC" ShapeID="_x0000_i1036" DrawAspect="Icon" ObjectID="_1580549050" r:id="rId31"/>
        </w:object>
      </w:r>
    </w:p>
    <w:p w14:paraId="02346E02" w14:textId="2E7F0B1C" w:rsidR="000F4C8B" w:rsidRDefault="000F4C8B" w:rsidP="000F4C8B">
      <w:pPr>
        <w:tabs>
          <w:tab w:val="left" w:pos="1984"/>
          <w:tab w:val="left" w:pos="5102"/>
          <w:tab w:val="left" w:pos="6803"/>
        </w:tabs>
        <w:rPr>
          <w:sz w:val="20"/>
        </w:rPr>
      </w:pPr>
    </w:p>
    <w:p w14:paraId="30EBFBED" w14:textId="77777777" w:rsidR="000F4C8B" w:rsidRDefault="000F4C8B">
      <w:pPr>
        <w:rPr>
          <w:sz w:val="20"/>
        </w:rPr>
      </w:pPr>
      <w:r>
        <w:rPr>
          <w:sz w:val="20"/>
        </w:rPr>
        <w:br w:type="page"/>
      </w:r>
    </w:p>
    <w:p w14:paraId="0DCC7CE5" w14:textId="77777777" w:rsidR="000F4C8B" w:rsidRDefault="000F4C8B" w:rsidP="000F4C8B">
      <w:pPr>
        <w:pStyle w:val="MUCaseTitle2"/>
      </w:pPr>
      <w:bookmarkStart w:id="4" w:name="CaseRef369734"/>
      <w:bookmarkEnd w:id="4"/>
      <w:r>
        <w:lastRenderedPageBreak/>
        <w:t>F-11/18</w:t>
      </w:r>
    </w:p>
    <w:p w14:paraId="5ADA0B02" w14:textId="0B3C8726" w:rsidR="000F4C8B" w:rsidRDefault="000F4C8B" w:rsidP="000F4C8B">
      <w:pPr>
        <w:pStyle w:val="MUCaseTitle2"/>
      </w:pPr>
      <w:r>
        <w:t>Deltakelse i sykkelbyordning</w:t>
      </w:r>
    </w:p>
    <w:p w14:paraId="2C196CFC" w14:textId="243BE0BC" w:rsidR="000F4C8B" w:rsidRDefault="000F4C8B" w:rsidP="000F4C8B">
      <w:pPr>
        <w:tabs>
          <w:tab w:val="left" w:pos="1984"/>
          <w:tab w:val="left" w:pos="5102"/>
          <w:tab w:val="left" w:pos="6803"/>
        </w:tabs>
      </w:pPr>
      <w:r w:rsidRPr="000F4C8B">
        <w:rPr>
          <w:sz w:val="20"/>
        </w:rPr>
        <w:t xml:space="preserve">Saksbehandler: </w:t>
      </w:r>
      <w:r w:rsidRPr="000F4C8B">
        <w:rPr>
          <w:sz w:val="20"/>
        </w:rPr>
        <w:tab/>
        <w:t>Kristin Killi Fiskum</w:t>
      </w:r>
      <w:r w:rsidRPr="000F4C8B">
        <w:rPr>
          <w:sz w:val="20"/>
        </w:rPr>
        <w:tab/>
      </w:r>
      <w:proofErr w:type="spellStart"/>
      <w:r w:rsidRPr="000F4C8B">
        <w:rPr>
          <w:sz w:val="20"/>
        </w:rPr>
        <w:t>Saksnr</w:t>
      </w:r>
      <w:proofErr w:type="spellEnd"/>
      <w:r w:rsidRPr="000F4C8B">
        <w:rPr>
          <w:sz w:val="20"/>
        </w:rPr>
        <w:t xml:space="preserve">.: </w:t>
      </w:r>
      <w:r w:rsidRPr="000F4C8B">
        <w:rPr>
          <w:sz w:val="20"/>
        </w:rPr>
        <w:tab/>
        <w:t>18/00225-2</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0F4C8B" w:rsidRPr="000F4C8B" w14:paraId="3DD40D2C" w14:textId="77777777" w:rsidTr="000F4C8B">
        <w:tc>
          <w:tcPr>
            <w:tcW w:w="5102" w:type="dxa"/>
            <w:tcBorders>
              <w:top w:val="single" w:sz="4" w:space="0" w:color="auto"/>
              <w:bottom w:val="single" w:sz="4" w:space="0" w:color="auto"/>
            </w:tcBorders>
            <w:shd w:val="clear" w:color="auto" w:fill="auto"/>
          </w:tcPr>
          <w:p w14:paraId="549469FA" w14:textId="20B408BA" w:rsidR="000F4C8B" w:rsidRPr="000F4C8B" w:rsidRDefault="000F4C8B" w:rsidP="000F4C8B">
            <w:pPr>
              <w:tabs>
                <w:tab w:val="left" w:pos="1984"/>
                <w:tab w:val="left" w:pos="5102"/>
                <w:tab w:val="left" w:pos="6803"/>
              </w:tabs>
              <w:rPr>
                <w:b/>
                <w:sz w:val="20"/>
              </w:rPr>
            </w:pPr>
            <w:r w:rsidRPr="000F4C8B">
              <w:rPr>
                <w:b/>
                <w:sz w:val="20"/>
              </w:rPr>
              <w:t>Saksgang</w:t>
            </w:r>
          </w:p>
        </w:tc>
        <w:tc>
          <w:tcPr>
            <w:tcW w:w="1701" w:type="dxa"/>
            <w:tcBorders>
              <w:top w:val="single" w:sz="4" w:space="0" w:color="auto"/>
              <w:bottom w:val="single" w:sz="4" w:space="0" w:color="auto"/>
            </w:tcBorders>
            <w:shd w:val="clear" w:color="auto" w:fill="auto"/>
          </w:tcPr>
          <w:p w14:paraId="5CB2732F" w14:textId="77777777" w:rsidR="000F4C8B" w:rsidRPr="000F4C8B" w:rsidRDefault="000F4C8B" w:rsidP="000F4C8B">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44F9CA56" w14:textId="1DABD754" w:rsidR="000F4C8B" w:rsidRPr="000F4C8B" w:rsidRDefault="000F4C8B" w:rsidP="000F4C8B">
            <w:pPr>
              <w:tabs>
                <w:tab w:val="left" w:pos="1984"/>
                <w:tab w:val="left" w:pos="5102"/>
                <w:tab w:val="left" w:pos="6803"/>
              </w:tabs>
              <w:rPr>
                <w:b/>
                <w:sz w:val="20"/>
              </w:rPr>
            </w:pPr>
            <w:r w:rsidRPr="000F4C8B">
              <w:rPr>
                <w:b/>
                <w:sz w:val="20"/>
              </w:rPr>
              <w:t>Møtedato</w:t>
            </w:r>
          </w:p>
        </w:tc>
      </w:tr>
      <w:tr w:rsidR="000F4C8B" w14:paraId="5003EEF5" w14:textId="77777777" w:rsidTr="000F4C8B">
        <w:tc>
          <w:tcPr>
            <w:tcW w:w="5102" w:type="dxa"/>
            <w:tcBorders>
              <w:top w:val="single" w:sz="4" w:space="0" w:color="auto"/>
            </w:tcBorders>
            <w:shd w:val="clear" w:color="auto" w:fill="auto"/>
          </w:tcPr>
          <w:p w14:paraId="0D2A7AE8" w14:textId="1C4EEADA" w:rsidR="000F4C8B" w:rsidRDefault="000F4C8B" w:rsidP="000F4C8B">
            <w:pPr>
              <w:tabs>
                <w:tab w:val="left" w:pos="1984"/>
                <w:tab w:val="left" w:pos="5102"/>
                <w:tab w:val="left" w:pos="6803"/>
              </w:tabs>
              <w:rPr>
                <w:sz w:val="20"/>
              </w:rPr>
            </w:pPr>
            <w:r>
              <w:rPr>
                <w:sz w:val="20"/>
              </w:rPr>
              <w:t>1 Formannskapet</w:t>
            </w:r>
          </w:p>
        </w:tc>
        <w:tc>
          <w:tcPr>
            <w:tcW w:w="1701" w:type="dxa"/>
            <w:tcBorders>
              <w:top w:val="single" w:sz="4" w:space="0" w:color="auto"/>
            </w:tcBorders>
            <w:shd w:val="clear" w:color="auto" w:fill="auto"/>
          </w:tcPr>
          <w:p w14:paraId="31B9E089" w14:textId="3A735538" w:rsidR="000F4C8B" w:rsidRDefault="000F4C8B" w:rsidP="000F4C8B">
            <w:pPr>
              <w:tabs>
                <w:tab w:val="left" w:pos="1984"/>
                <w:tab w:val="left" w:pos="5102"/>
                <w:tab w:val="left" w:pos="6803"/>
              </w:tabs>
              <w:rPr>
                <w:sz w:val="20"/>
              </w:rPr>
            </w:pPr>
            <w:r>
              <w:rPr>
                <w:sz w:val="20"/>
              </w:rPr>
              <w:t>11/18</w:t>
            </w:r>
          </w:p>
        </w:tc>
        <w:tc>
          <w:tcPr>
            <w:tcW w:w="2268" w:type="dxa"/>
            <w:tcBorders>
              <w:top w:val="single" w:sz="4" w:space="0" w:color="auto"/>
            </w:tcBorders>
            <w:shd w:val="clear" w:color="auto" w:fill="auto"/>
          </w:tcPr>
          <w:p w14:paraId="42E7C1D5" w14:textId="550B51CF" w:rsidR="000F4C8B" w:rsidRDefault="000F4C8B" w:rsidP="000F4C8B">
            <w:pPr>
              <w:tabs>
                <w:tab w:val="left" w:pos="1984"/>
                <w:tab w:val="left" w:pos="5102"/>
                <w:tab w:val="left" w:pos="6803"/>
              </w:tabs>
              <w:rPr>
                <w:sz w:val="20"/>
              </w:rPr>
            </w:pPr>
            <w:r>
              <w:rPr>
                <w:sz w:val="20"/>
              </w:rPr>
              <w:t>05.03.2018</w:t>
            </w:r>
          </w:p>
        </w:tc>
      </w:tr>
    </w:tbl>
    <w:p w14:paraId="282949F7" w14:textId="14B058DF" w:rsidR="000F4C8B" w:rsidRDefault="000F4C8B" w:rsidP="000F4C8B">
      <w:pPr>
        <w:tabs>
          <w:tab w:val="left" w:pos="1984"/>
          <w:tab w:val="left" w:pos="5102"/>
          <w:tab w:val="left" w:pos="6803"/>
        </w:tabs>
        <w:rPr>
          <w:sz w:val="20"/>
        </w:rPr>
      </w:pPr>
    </w:p>
    <w:p w14:paraId="4C4E1DD4" w14:textId="2BC4AC1B" w:rsidR="000F4C8B" w:rsidRDefault="000F4C8B" w:rsidP="000F4C8B">
      <w:pPr>
        <w:tabs>
          <w:tab w:val="left" w:pos="1984"/>
          <w:tab w:val="left" w:pos="5102"/>
          <w:tab w:val="left" w:pos="6803"/>
        </w:tabs>
        <w:rPr>
          <w:sz w:val="20"/>
        </w:rPr>
      </w:pPr>
    </w:p>
    <w:sdt>
      <w:sdtPr>
        <w:rPr>
          <w:rFonts w:cs="Arial"/>
          <w:b/>
        </w:rPr>
        <w:tag w:val="MU_Tittel"/>
        <w:id w:val="-1917859590"/>
        <w:placeholder>
          <w:docPart w:val="CDC27B45362C4837A4C513BA84BC6423"/>
        </w:placeholder>
        <w:text/>
      </w:sdtPr>
      <w:sdtEndPr/>
      <w:sdtContent>
        <w:p w14:paraId="0F85FA3F" w14:textId="77777777" w:rsidR="000F4C8B" w:rsidRPr="00283E32" w:rsidRDefault="000F4C8B" w:rsidP="00AE6A1C">
          <w:pPr>
            <w:rPr>
              <w:rFonts w:cs="Arial"/>
            </w:rPr>
          </w:pPr>
          <w:r w:rsidRPr="001406BB">
            <w:rPr>
              <w:rFonts w:cs="Arial"/>
              <w:b/>
            </w:rPr>
            <w:t>Rådmannens innstilling:</w:t>
          </w:r>
        </w:p>
      </w:sdtContent>
    </w:sdt>
    <w:sdt>
      <w:sdtPr>
        <w:rPr>
          <w:rFonts w:cs="Arial"/>
        </w:rPr>
        <w:alias w:val="Forslag til vedtak"/>
        <w:tag w:val="MU_Innstilling"/>
        <w:id w:val="-2113504669"/>
        <w:placeholder>
          <w:docPart w:val="87404E554947419CB1B6284DB6507B28"/>
        </w:placeholder>
      </w:sdtPr>
      <w:sdtEndPr/>
      <w:sdtContent>
        <w:p w14:paraId="21DDF4A4" w14:textId="77777777" w:rsidR="000F4C8B" w:rsidRDefault="000F4C8B" w:rsidP="00AE6A1C">
          <w:pPr>
            <w:rPr>
              <w:rFonts w:cs="Arial"/>
            </w:rPr>
          </w:pPr>
          <w:r>
            <w:rPr>
              <w:rFonts w:cs="Arial"/>
            </w:rPr>
            <w:t>Vestby kommune søker om å bli en sykkelby, gjennom sykkelbyordningen i samarbeid med Statens vegvesen og Akershus fylkeskommune.</w:t>
          </w:r>
        </w:p>
      </w:sdtContent>
    </w:sdt>
    <w:p w14:paraId="5AFF026E" w14:textId="77777777" w:rsidR="000F4C8B" w:rsidRDefault="000F4C8B" w:rsidP="00AE6A1C">
      <w:pPr>
        <w:rPr>
          <w:rFonts w:cs="Arial"/>
        </w:rPr>
      </w:pPr>
    </w:p>
    <w:p w14:paraId="040D2169" w14:textId="77777777" w:rsidR="000F4C8B" w:rsidRDefault="000F4C8B" w:rsidP="00AE6A1C">
      <w:pPr>
        <w:spacing w:after="200" w:line="276" w:lineRule="auto"/>
        <w:rPr>
          <w:rFonts w:cs="Arial"/>
        </w:rPr>
      </w:pPr>
    </w:p>
    <w:p w14:paraId="06C77EC2" w14:textId="77777777" w:rsidR="000F4C8B" w:rsidRPr="008D62C0" w:rsidRDefault="000F4C8B" w:rsidP="00AE6A1C">
      <w:pPr>
        <w:rPr>
          <w:rFonts w:cs="Arial"/>
        </w:rPr>
      </w:pPr>
    </w:p>
    <w:sdt>
      <w:sdtPr>
        <w:rPr>
          <w:rFonts w:cs="Arial"/>
          <w:b/>
          <w:lang w:val="en-US"/>
        </w:rPr>
        <w:id w:val="1906020227"/>
        <w:placeholder>
          <w:docPart w:val="CDC27B45362C4837A4C513BA84BC6423"/>
        </w:placeholder>
      </w:sdtPr>
      <w:sdtEndPr/>
      <w:sdtContent>
        <w:p w14:paraId="2E568223" w14:textId="05D50864" w:rsidR="000F4C8B" w:rsidRPr="00585A60" w:rsidRDefault="000F4C8B" w:rsidP="00AE6A1C">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422874875"/>
              <w:lock w:val="contentLocked"/>
              <w:placeholder>
                <w:docPart w:val="247EE580B5EC44BA8521C6556E4CA8D7"/>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1 - Invitasjon til deltakelse i sykkelbyordningen</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063905649"/>
              <w:lock w:val="contentLocked"/>
              <w:placeholder>
                <w:docPart w:val="5CB5CA86C8C64EA1B12888764029EA26"/>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1 - Invitasjon til deltakelse i sykkelbyordningen</w:instrText>
              </w:r>
            </w:sdtContent>
          </w:sdt>
          <w:r>
            <w:rPr>
              <w:rFonts w:cs="Arial"/>
              <w:b/>
              <w:lang w:val="en-US"/>
            </w:rPr>
            <w:instrText xml:space="preserve">" </w:instrText>
          </w:r>
          <w:r>
            <w:rPr>
              <w:rFonts w:cs="Arial"/>
              <w:b/>
              <w:lang w:val="en-US"/>
            </w:rPr>
            <w:fldChar w:fldCharType="separate"/>
          </w:r>
          <w:r w:rsidR="00F861AE">
            <w:rPr>
              <w:rFonts w:cs="Arial"/>
              <w:b/>
              <w:noProof/>
              <w:lang w:val="en-US"/>
            </w:rPr>
            <w:t>Vedlegg:</w:t>
          </w:r>
          <w:r w:rsidR="00F861AE">
            <w:rPr>
              <w:rFonts w:cs="Arial"/>
              <w:b/>
              <w:noProof/>
              <w:lang w:val="en-US"/>
            </w:rPr>
            <w:br/>
          </w:r>
          <w:r w:rsidR="00F861AE">
            <w:rPr>
              <w:rFonts w:cs="Arial"/>
              <w:noProof/>
              <w:lang w:val="en-US"/>
            </w:rPr>
            <w:t>Vedlegg 1 - Invitasjon til deltakelse i sykkelbyordningen</w:t>
          </w:r>
          <w:r>
            <w:rPr>
              <w:rFonts w:cs="Arial"/>
              <w:b/>
              <w:lang w:val="en-US"/>
            </w:rPr>
            <w:fldChar w:fldCharType="end"/>
          </w:r>
        </w:p>
      </w:sdtContent>
    </w:sdt>
    <w:p w14:paraId="47CB5241" w14:textId="77777777" w:rsidR="000F4C8B" w:rsidRDefault="000F4C8B" w:rsidP="00AE6A1C">
      <w:pPr>
        <w:rPr>
          <w:rFonts w:cs="Arial"/>
          <w:lang w:val="en-US"/>
        </w:rPr>
      </w:pPr>
      <w:r>
        <w:rPr>
          <w:rFonts w:cs="Arial"/>
          <w:lang w:val="en-US"/>
        </w:rPr>
        <w:br w:type="page"/>
      </w:r>
    </w:p>
    <w:p w14:paraId="5E1F63C6" w14:textId="77777777" w:rsidR="000F4C8B" w:rsidRPr="00733EE7" w:rsidRDefault="000F4C8B" w:rsidP="00AE6A1C">
      <w:pPr>
        <w:rPr>
          <w:b/>
        </w:rPr>
      </w:pPr>
      <w:r w:rsidRPr="008B3435">
        <w:rPr>
          <w:b/>
        </w:rPr>
        <w:lastRenderedPageBreak/>
        <w:t>SAKSUTREDNING:</w:t>
      </w:r>
    </w:p>
    <w:p w14:paraId="75438CCD" w14:textId="77777777" w:rsidR="000F4C8B" w:rsidRPr="008B3435" w:rsidRDefault="000F4C8B" w:rsidP="00AE6A1C"/>
    <w:p w14:paraId="3B7D8790" w14:textId="77777777" w:rsidR="000F4C8B" w:rsidRPr="008B3435" w:rsidRDefault="000F4C8B" w:rsidP="00AE6A1C">
      <w:pPr>
        <w:rPr>
          <w:b/>
        </w:rPr>
      </w:pPr>
      <w:r w:rsidRPr="008B3435">
        <w:rPr>
          <w:b/>
        </w:rPr>
        <w:t>Bakgrunn for saken:</w:t>
      </w:r>
    </w:p>
    <w:p w14:paraId="59C67926" w14:textId="77777777" w:rsidR="000F4C8B" w:rsidRDefault="000F4C8B" w:rsidP="00AE6A1C">
      <w:r>
        <w:t xml:space="preserve">Vestby kommune er blitt invitert til deltakelse i sykkelbyordningen. Dette er en invitasjon til et samarbeid mellom Statens vegvesen, Akershus fylkeskommune og kommunen, hvor hensikten er at sykkeltrafikken i Norge skal utgjøre 8 % av alle reiser innen 2023. Som deltaker i sykkelbyordningen må kommunen sette av midler til sykkelrelaterte tiltak i årlige budsjetter, hvor Akershus fylkeskommune vil bidra med 50 % av kostnaden. </w:t>
      </w:r>
    </w:p>
    <w:p w14:paraId="2E229ED7" w14:textId="77777777" w:rsidR="000F4C8B" w:rsidRDefault="000F4C8B" w:rsidP="00AE6A1C"/>
    <w:p w14:paraId="01347780" w14:textId="77777777" w:rsidR="000F4C8B" w:rsidRDefault="000F4C8B" w:rsidP="00AE6A1C">
      <w:r>
        <w:t>I forbindelse med vedtatt områderegulering av Vestby sentrum, hvor det er regulert flere sykkelveier og kommunen ønsker å fremme de miljøvennlig transportmidlene sykkel, gange og kollektivt, vil en deltakelse i sykkelbyordningen egne seg for kommunen. Deltakelse i sykkelbyordningen vil føre til bidrag fra AFK gjennom finansiering av de tiltak som stimulerer til økt bruk av sykkel. Dette forutsetter at kommunen setter av tilstrekkelig personell og tid til prosjektledelse av ordningen.</w:t>
      </w:r>
    </w:p>
    <w:p w14:paraId="54D9115C" w14:textId="77777777" w:rsidR="000F4C8B" w:rsidRDefault="000F4C8B" w:rsidP="00AE6A1C"/>
    <w:p w14:paraId="267BE88A" w14:textId="77777777" w:rsidR="000F4C8B" w:rsidRDefault="000F4C8B" w:rsidP="00AE6A1C">
      <w:r>
        <w:t xml:space="preserve">Utarbeidelsen av en kommunal sykkelstrategi er på listen over prioriterte planoppgaver 2018-2021, og er under arbeid. Det forventes at sykkelstrategien kan sluttbehandles politisk i løpet av 2018. Ved vedtak av sykkelstrategien, vil mål for sykkeltrafikk, innsatsområder og hvilke tiltak som vil være aktuelle å gjennomføre, klargjøres.  </w:t>
      </w:r>
    </w:p>
    <w:p w14:paraId="7A94CD92" w14:textId="77777777" w:rsidR="000F4C8B" w:rsidRPr="008B3435" w:rsidRDefault="000F4C8B" w:rsidP="00AE6A1C"/>
    <w:p w14:paraId="399F5945" w14:textId="77777777" w:rsidR="000F4C8B" w:rsidRPr="008B3435" w:rsidRDefault="000F4C8B" w:rsidP="00AE6A1C">
      <w:pPr>
        <w:rPr>
          <w:b/>
        </w:rPr>
      </w:pPr>
      <w:r w:rsidRPr="008B3435">
        <w:rPr>
          <w:b/>
        </w:rPr>
        <w:t>Miljømessige konsekvenser:</w:t>
      </w:r>
    </w:p>
    <w:p w14:paraId="31307007" w14:textId="77777777" w:rsidR="000F4C8B" w:rsidRDefault="000F4C8B" w:rsidP="00AE6A1C">
      <w:r>
        <w:t xml:space="preserve">Økt andel syklister vil være positivt for miljøet, og kunne redusere mengden klimagassutslipp i kommunen. Mindre biltrafikk i sentrum og høyere andel mennesker ute i gatene vil kunne bidra til mer liv i sentrum. </w:t>
      </w:r>
    </w:p>
    <w:p w14:paraId="2A468CB8" w14:textId="77777777" w:rsidR="000F4C8B" w:rsidRPr="008B3435" w:rsidRDefault="000F4C8B" w:rsidP="00AE6A1C"/>
    <w:p w14:paraId="6F912FF4" w14:textId="77777777" w:rsidR="000F4C8B" w:rsidRPr="008B3435" w:rsidRDefault="000F4C8B" w:rsidP="00AE6A1C">
      <w:pPr>
        <w:rPr>
          <w:b/>
        </w:rPr>
      </w:pPr>
      <w:r w:rsidRPr="008B3435">
        <w:rPr>
          <w:b/>
        </w:rPr>
        <w:t>Økonomiske konsekvenser:</w:t>
      </w:r>
    </w:p>
    <w:p w14:paraId="2FE99DED" w14:textId="77777777" w:rsidR="000F4C8B" w:rsidRDefault="000F4C8B" w:rsidP="00AE6A1C">
      <w:r>
        <w:t xml:space="preserve">I kommunens handlingsprogram er det satt av 500 millioner kroner til opparbeidelse av teknisk infrastruktur i Vestby sentrum, som også omfatter sykkelveier. Kommunen vil selv bidra med 100 millioner kroner til denne utbyggingen. Ved en eventuell deltakelse i sykkelbyordningen, vil Akershus fylkeskommune bidra med 50 % av kostnaden til de tiltak som fremmer sykling. </w:t>
      </w:r>
    </w:p>
    <w:p w14:paraId="305C515C" w14:textId="77777777" w:rsidR="000F4C8B" w:rsidRDefault="000F4C8B" w:rsidP="00AE6A1C"/>
    <w:p w14:paraId="60A9FC1B" w14:textId="77777777" w:rsidR="000F4C8B" w:rsidRDefault="000F4C8B" w:rsidP="00AE6A1C">
      <w:r>
        <w:t xml:space="preserve">Kommunen kan velge å sette av ytterligere midler til å fremme sykling, enn hva som allerede er avsatt til sykkelinfrastruktur i forbindelse med sentrumsplanen. En deltakelse forutsetter at kommunen satser på sykkel som fremkomstmiddel, hvor sykkelstrategien vil være med på å gjøre dette. Sykkelstrategien vil skape grunnlag for hvilke tiltak som senere kan inkluderes i de årlige budsjettene.  </w:t>
      </w:r>
    </w:p>
    <w:p w14:paraId="74396ECC" w14:textId="77777777" w:rsidR="000F4C8B" w:rsidRPr="008B3435" w:rsidRDefault="000F4C8B" w:rsidP="00AE6A1C"/>
    <w:p w14:paraId="5A5C83E4" w14:textId="77777777" w:rsidR="000F4C8B" w:rsidRPr="008B3435" w:rsidRDefault="000F4C8B" w:rsidP="00AE6A1C">
      <w:pPr>
        <w:rPr>
          <w:b/>
        </w:rPr>
      </w:pPr>
      <w:r w:rsidRPr="008B3435">
        <w:rPr>
          <w:b/>
        </w:rPr>
        <w:t>Vurdering:</w:t>
      </w:r>
    </w:p>
    <w:p w14:paraId="2A3C9E5E" w14:textId="77777777" w:rsidR="000F4C8B" w:rsidRDefault="000F4C8B" w:rsidP="00AE6A1C">
      <w:r>
        <w:t xml:space="preserve">Rådmannen vurderer en deltakelse i sykkelbyordningen som positivt for gjennomføringen av områdereguleringen for Vestby sentrum og de prinsipper som der legger opp til økt bruk av sykkel. Gjennom bidrag vil Akershus fylkeskommune være med på å bidra økonomisk til tilrettelegging for sykkelbruk som kommunen har vedtatt. </w:t>
      </w:r>
    </w:p>
    <w:p w14:paraId="72943C22" w14:textId="77777777" w:rsidR="000F4C8B" w:rsidRDefault="000F4C8B" w:rsidP="00AE6A1C"/>
    <w:p w14:paraId="3BD3E933" w14:textId="77777777" w:rsidR="000F4C8B" w:rsidRDefault="000F4C8B" w:rsidP="00AE6A1C">
      <w:r>
        <w:lastRenderedPageBreak/>
        <w:t xml:space="preserve">Et økt fokus på sykkel i kommunen vil også kunne bidra til bedre folkehelse, bedre trafikksikkerhet, og gi et bedre tilbud for innbyggere som ønsker å ta i bruk sykkelen mer. </w:t>
      </w:r>
    </w:p>
    <w:p w14:paraId="4BA62550" w14:textId="77777777" w:rsidR="000F4C8B" w:rsidRPr="008B3435" w:rsidRDefault="000F4C8B" w:rsidP="00AE6A1C"/>
    <w:p w14:paraId="3FF25B75" w14:textId="77777777" w:rsidR="000F4C8B" w:rsidRDefault="000F4C8B" w:rsidP="00AE6A1C">
      <w:pPr>
        <w:rPr>
          <w:b/>
        </w:rPr>
      </w:pPr>
      <w:r w:rsidRPr="008B3435">
        <w:rPr>
          <w:b/>
        </w:rPr>
        <w:t>Konklusjon:</w:t>
      </w:r>
    </w:p>
    <w:p w14:paraId="4FAB78D6" w14:textId="77777777" w:rsidR="000F4C8B" w:rsidRPr="000028A1" w:rsidRDefault="000F4C8B" w:rsidP="00AE6A1C">
      <w:r w:rsidRPr="00FE1754">
        <w:t xml:space="preserve">Rådmannen </w:t>
      </w:r>
      <w:r>
        <w:t>anbefaler at Vestby kommune skal bli en sykkelby gjennom sykkelbyordningen.</w:t>
      </w:r>
    </w:p>
    <w:p w14:paraId="330B4494" w14:textId="04DD6DFE" w:rsidR="000F4C8B" w:rsidRDefault="000F4C8B" w:rsidP="000F4C8B">
      <w:pPr>
        <w:tabs>
          <w:tab w:val="left" w:pos="1984"/>
          <w:tab w:val="left" w:pos="5102"/>
          <w:tab w:val="left" w:pos="6803"/>
        </w:tabs>
        <w:rPr>
          <w:sz w:val="20"/>
        </w:rPr>
      </w:pPr>
    </w:p>
    <w:p w14:paraId="7B9A8892" w14:textId="77777777" w:rsidR="00F861AE" w:rsidRDefault="00F861AE">
      <w:pPr>
        <w:rPr>
          <w:sz w:val="20"/>
        </w:rPr>
      </w:pPr>
    </w:p>
    <w:p w14:paraId="765C460B" w14:textId="77777777" w:rsidR="00F861AE" w:rsidRPr="00F861AE" w:rsidRDefault="00F861AE">
      <w:pPr>
        <w:rPr>
          <w:b/>
        </w:rPr>
      </w:pPr>
      <w:r w:rsidRPr="00F861AE">
        <w:rPr>
          <w:b/>
        </w:rPr>
        <w:t>Vedlegg til saken:</w:t>
      </w:r>
    </w:p>
    <w:p w14:paraId="6C69C8B8" w14:textId="77777777" w:rsidR="00F861AE" w:rsidRDefault="00F861AE">
      <w:pPr>
        <w:rPr>
          <w:sz w:val="20"/>
        </w:rPr>
      </w:pPr>
    </w:p>
    <w:p w14:paraId="0ACB801E" w14:textId="77777777" w:rsidR="00F861AE" w:rsidRDefault="00F861AE">
      <w:pPr>
        <w:rPr>
          <w:sz w:val="20"/>
        </w:rPr>
      </w:pPr>
    </w:p>
    <w:p w14:paraId="1E1FDE6B" w14:textId="78B8828C" w:rsidR="000F4C8B" w:rsidRDefault="00F861AE">
      <w:pPr>
        <w:rPr>
          <w:sz w:val="20"/>
        </w:rPr>
      </w:pPr>
      <w:r>
        <w:rPr>
          <w:sz w:val="20"/>
        </w:rPr>
        <w:object w:dxaOrig="1541" w:dyaOrig="998" w14:anchorId="59751E35">
          <v:shape id="_x0000_i1037" type="#_x0000_t75" style="width:77.25pt;height:50.25pt" o:ole="">
            <v:imagedata r:id="rId32" o:title=""/>
          </v:shape>
          <o:OLEObject Type="Embed" ProgID="AcroExch.Document.DC" ShapeID="_x0000_i1037" DrawAspect="Icon" ObjectID="_1580549051" r:id="rId33"/>
        </w:object>
      </w:r>
      <w:bookmarkStart w:id="5" w:name="_GoBack"/>
      <w:bookmarkEnd w:id="5"/>
      <w:r w:rsidR="000F4C8B">
        <w:rPr>
          <w:sz w:val="20"/>
        </w:rPr>
        <w:br w:type="page"/>
      </w:r>
    </w:p>
    <w:p w14:paraId="16CEFA8C" w14:textId="77777777" w:rsidR="000F4C8B" w:rsidRDefault="000F4C8B" w:rsidP="000F4C8B">
      <w:pPr>
        <w:pStyle w:val="MUCaseTitle2"/>
      </w:pPr>
      <w:bookmarkStart w:id="6" w:name="CaseRef370730"/>
      <w:bookmarkEnd w:id="6"/>
      <w:r>
        <w:lastRenderedPageBreak/>
        <w:t>F-12/18</w:t>
      </w:r>
    </w:p>
    <w:p w14:paraId="3DD14D9D" w14:textId="39345521" w:rsidR="000F4C8B" w:rsidRDefault="000F4C8B" w:rsidP="000F4C8B">
      <w:pPr>
        <w:pStyle w:val="MUCaseTitle2"/>
      </w:pPr>
      <w:r>
        <w:t>Opprettelse av byggekomite for kulturkvartalet og rådhusparken</w:t>
      </w:r>
    </w:p>
    <w:p w14:paraId="27B2ACFB" w14:textId="5DC5BC45" w:rsidR="000F4C8B" w:rsidRDefault="000F4C8B" w:rsidP="000F4C8B">
      <w:pPr>
        <w:tabs>
          <w:tab w:val="left" w:pos="1984"/>
          <w:tab w:val="left" w:pos="5102"/>
          <w:tab w:val="left" w:pos="6803"/>
        </w:tabs>
      </w:pPr>
      <w:r w:rsidRPr="000F4C8B">
        <w:rPr>
          <w:sz w:val="20"/>
        </w:rPr>
        <w:t xml:space="preserve">Saksbehandler: </w:t>
      </w:r>
      <w:r w:rsidRPr="000F4C8B">
        <w:rPr>
          <w:sz w:val="20"/>
        </w:rPr>
        <w:tab/>
        <w:t>Elin Tokerød</w:t>
      </w:r>
      <w:r w:rsidRPr="000F4C8B">
        <w:rPr>
          <w:sz w:val="20"/>
        </w:rPr>
        <w:tab/>
      </w:r>
      <w:proofErr w:type="spellStart"/>
      <w:r w:rsidRPr="000F4C8B">
        <w:rPr>
          <w:sz w:val="20"/>
        </w:rPr>
        <w:t>Saksnr</w:t>
      </w:r>
      <w:proofErr w:type="spellEnd"/>
      <w:r w:rsidRPr="000F4C8B">
        <w:rPr>
          <w:sz w:val="20"/>
        </w:rPr>
        <w:t xml:space="preserve">.: </w:t>
      </w:r>
      <w:r w:rsidRPr="000F4C8B">
        <w:rPr>
          <w:sz w:val="20"/>
        </w:rPr>
        <w:tab/>
        <w:t>18/00638-1</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0F4C8B" w:rsidRPr="000F4C8B" w14:paraId="7D26ED80" w14:textId="77777777" w:rsidTr="000F4C8B">
        <w:tc>
          <w:tcPr>
            <w:tcW w:w="5102" w:type="dxa"/>
            <w:tcBorders>
              <w:top w:val="single" w:sz="4" w:space="0" w:color="auto"/>
              <w:bottom w:val="single" w:sz="4" w:space="0" w:color="auto"/>
            </w:tcBorders>
            <w:shd w:val="clear" w:color="auto" w:fill="auto"/>
          </w:tcPr>
          <w:p w14:paraId="3A38A4C9" w14:textId="77777777" w:rsidR="000F4C8B" w:rsidRPr="000F4C8B" w:rsidRDefault="000F4C8B" w:rsidP="000F4C8B">
            <w:pPr>
              <w:tabs>
                <w:tab w:val="left" w:pos="1984"/>
                <w:tab w:val="left" w:pos="5102"/>
                <w:tab w:val="left" w:pos="6803"/>
              </w:tabs>
              <w:rPr>
                <w:b/>
                <w:sz w:val="20"/>
              </w:rPr>
            </w:pPr>
            <w:r w:rsidRPr="000F4C8B">
              <w:rPr>
                <w:b/>
                <w:sz w:val="20"/>
              </w:rPr>
              <w:t>Saksgang</w:t>
            </w:r>
          </w:p>
        </w:tc>
        <w:tc>
          <w:tcPr>
            <w:tcW w:w="1701" w:type="dxa"/>
            <w:tcBorders>
              <w:top w:val="single" w:sz="4" w:space="0" w:color="auto"/>
              <w:bottom w:val="single" w:sz="4" w:space="0" w:color="auto"/>
            </w:tcBorders>
            <w:shd w:val="clear" w:color="auto" w:fill="auto"/>
          </w:tcPr>
          <w:p w14:paraId="2A169687" w14:textId="77777777" w:rsidR="000F4C8B" w:rsidRPr="000F4C8B" w:rsidRDefault="000F4C8B" w:rsidP="000F4C8B">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3F9974E9" w14:textId="77777777" w:rsidR="000F4C8B" w:rsidRPr="000F4C8B" w:rsidRDefault="000F4C8B" w:rsidP="000F4C8B">
            <w:pPr>
              <w:tabs>
                <w:tab w:val="left" w:pos="1984"/>
                <w:tab w:val="left" w:pos="5102"/>
                <w:tab w:val="left" w:pos="6803"/>
              </w:tabs>
              <w:rPr>
                <w:b/>
                <w:sz w:val="20"/>
              </w:rPr>
            </w:pPr>
            <w:r w:rsidRPr="000F4C8B">
              <w:rPr>
                <w:b/>
                <w:sz w:val="20"/>
              </w:rPr>
              <w:t>Møtedato</w:t>
            </w:r>
          </w:p>
        </w:tc>
      </w:tr>
      <w:tr w:rsidR="000F4C8B" w14:paraId="0C80C78D" w14:textId="77777777" w:rsidTr="000F4C8B">
        <w:tc>
          <w:tcPr>
            <w:tcW w:w="5102" w:type="dxa"/>
            <w:tcBorders>
              <w:top w:val="single" w:sz="4" w:space="0" w:color="auto"/>
            </w:tcBorders>
            <w:shd w:val="clear" w:color="auto" w:fill="auto"/>
          </w:tcPr>
          <w:p w14:paraId="5972460D" w14:textId="77777777" w:rsidR="000F4C8B" w:rsidRDefault="000F4C8B" w:rsidP="000F4C8B">
            <w:pPr>
              <w:tabs>
                <w:tab w:val="left" w:pos="1984"/>
                <w:tab w:val="left" w:pos="5102"/>
                <w:tab w:val="left" w:pos="6803"/>
              </w:tabs>
              <w:rPr>
                <w:sz w:val="20"/>
              </w:rPr>
            </w:pPr>
            <w:r>
              <w:rPr>
                <w:sz w:val="20"/>
              </w:rPr>
              <w:t>1 Formannskapet</w:t>
            </w:r>
          </w:p>
        </w:tc>
        <w:tc>
          <w:tcPr>
            <w:tcW w:w="1701" w:type="dxa"/>
            <w:tcBorders>
              <w:top w:val="single" w:sz="4" w:space="0" w:color="auto"/>
            </w:tcBorders>
            <w:shd w:val="clear" w:color="auto" w:fill="auto"/>
          </w:tcPr>
          <w:p w14:paraId="0FF658FC" w14:textId="77777777" w:rsidR="000F4C8B" w:rsidRDefault="000F4C8B" w:rsidP="000F4C8B">
            <w:pPr>
              <w:tabs>
                <w:tab w:val="left" w:pos="1984"/>
                <w:tab w:val="left" w:pos="5102"/>
                <w:tab w:val="left" w:pos="6803"/>
              </w:tabs>
              <w:rPr>
                <w:sz w:val="20"/>
              </w:rPr>
            </w:pPr>
            <w:r>
              <w:rPr>
                <w:sz w:val="20"/>
              </w:rPr>
              <w:t>12/18</w:t>
            </w:r>
          </w:p>
        </w:tc>
        <w:tc>
          <w:tcPr>
            <w:tcW w:w="2268" w:type="dxa"/>
            <w:tcBorders>
              <w:top w:val="single" w:sz="4" w:space="0" w:color="auto"/>
            </w:tcBorders>
            <w:shd w:val="clear" w:color="auto" w:fill="auto"/>
          </w:tcPr>
          <w:p w14:paraId="78C0837A" w14:textId="77777777" w:rsidR="000F4C8B" w:rsidRDefault="000F4C8B" w:rsidP="000F4C8B">
            <w:pPr>
              <w:tabs>
                <w:tab w:val="left" w:pos="1984"/>
                <w:tab w:val="left" w:pos="5102"/>
                <w:tab w:val="left" w:pos="6803"/>
              </w:tabs>
              <w:rPr>
                <w:sz w:val="20"/>
              </w:rPr>
            </w:pPr>
            <w:r>
              <w:rPr>
                <w:sz w:val="20"/>
              </w:rPr>
              <w:t>05.03.2018</w:t>
            </w:r>
          </w:p>
        </w:tc>
      </w:tr>
      <w:tr w:rsidR="000F4C8B" w14:paraId="2D78CF39" w14:textId="77777777" w:rsidTr="000F4C8B">
        <w:tc>
          <w:tcPr>
            <w:tcW w:w="5102" w:type="dxa"/>
            <w:shd w:val="clear" w:color="auto" w:fill="auto"/>
          </w:tcPr>
          <w:p w14:paraId="437412D0" w14:textId="77777777" w:rsidR="000F4C8B" w:rsidRDefault="000F4C8B" w:rsidP="000F4C8B">
            <w:pPr>
              <w:tabs>
                <w:tab w:val="left" w:pos="1984"/>
                <w:tab w:val="left" w:pos="5102"/>
                <w:tab w:val="left" w:pos="6803"/>
              </w:tabs>
              <w:rPr>
                <w:sz w:val="20"/>
              </w:rPr>
            </w:pPr>
            <w:r>
              <w:rPr>
                <w:sz w:val="20"/>
              </w:rPr>
              <w:t>2 Kommunestyret</w:t>
            </w:r>
          </w:p>
        </w:tc>
        <w:tc>
          <w:tcPr>
            <w:tcW w:w="1701" w:type="dxa"/>
            <w:shd w:val="clear" w:color="auto" w:fill="auto"/>
          </w:tcPr>
          <w:p w14:paraId="57027DF1" w14:textId="77777777" w:rsidR="000F4C8B" w:rsidRDefault="000F4C8B" w:rsidP="000F4C8B">
            <w:pPr>
              <w:tabs>
                <w:tab w:val="left" w:pos="1984"/>
                <w:tab w:val="left" w:pos="5102"/>
                <w:tab w:val="left" w:pos="6803"/>
              </w:tabs>
              <w:rPr>
                <w:sz w:val="20"/>
              </w:rPr>
            </w:pPr>
          </w:p>
        </w:tc>
        <w:tc>
          <w:tcPr>
            <w:tcW w:w="2268" w:type="dxa"/>
            <w:shd w:val="clear" w:color="auto" w:fill="auto"/>
          </w:tcPr>
          <w:p w14:paraId="15A6723A" w14:textId="77777777" w:rsidR="000F4C8B" w:rsidRDefault="000F4C8B" w:rsidP="000F4C8B">
            <w:pPr>
              <w:tabs>
                <w:tab w:val="left" w:pos="1984"/>
                <w:tab w:val="left" w:pos="5102"/>
                <w:tab w:val="left" w:pos="6803"/>
              </w:tabs>
              <w:rPr>
                <w:sz w:val="20"/>
              </w:rPr>
            </w:pPr>
            <w:r>
              <w:rPr>
                <w:sz w:val="20"/>
              </w:rPr>
              <w:t>19.03.2018</w:t>
            </w:r>
          </w:p>
        </w:tc>
      </w:tr>
    </w:tbl>
    <w:p w14:paraId="05D4800E" w14:textId="75850AE4" w:rsidR="000F4C8B" w:rsidRDefault="000F4C8B" w:rsidP="000F4C8B">
      <w:pPr>
        <w:tabs>
          <w:tab w:val="left" w:pos="1984"/>
          <w:tab w:val="left" w:pos="5102"/>
          <w:tab w:val="left" w:pos="6803"/>
        </w:tabs>
        <w:rPr>
          <w:sz w:val="20"/>
        </w:rPr>
      </w:pPr>
    </w:p>
    <w:p w14:paraId="0BFFC65E" w14:textId="2BA5590F" w:rsidR="000F4C8B" w:rsidRDefault="000F4C8B" w:rsidP="000F4C8B">
      <w:pPr>
        <w:tabs>
          <w:tab w:val="left" w:pos="1984"/>
          <w:tab w:val="left" w:pos="5102"/>
          <w:tab w:val="left" w:pos="6803"/>
        </w:tabs>
        <w:rPr>
          <w:sz w:val="20"/>
        </w:rPr>
      </w:pPr>
    </w:p>
    <w:sdt>
      <w:sdtPr>
        <w:rPr>
          <w:rFonts w:cs="Arial"/>
          <w:b/>
        </w:rPr>
        <w:tag w:val="MU_Tittel"/>
        <w:id w:val="830404046"/>
        <w:placeholder>
          <w:docPart w:val="ABE64F601EDE4C94A19505F49764D5DC"/>
        </w:placeholder>
        <w:text/>
      </w:sdtPr>
      <w:sdtEndPr/>
      <w:sdtContent>
        <w:p w14:paraId="15A5BD44" w14:textId="77777777" w:rsidR="000F4C8B" w:rsidRPr="00283E32" w:rsidRDefault="000F4C8B" w:rsidP="00AE6A1C">
          <w:pPr>
            <w:rPr>
              <w:rFonts w:cs="Arial"/>
            </w:rPr>
          </w:pPr>
          <w:r w:rsidRPr="001406BB">
            <w:rPr>
              <w:rFonts w:cs="Arial"/>
              <w:b/>
            </w:rPr>
            <w:t>Rådmannens innstilling:</w:t>
          </w:r>
        </w:p>
      </w:sdtContent>
    </w:sdt>
    <w:sdt>
      <w:sdtPr>
        <w:rPr>
          <w:rFonts w:cs="Arial"/>
        </w:rPr>
        <w:alias w:val="Forslag til vedtak"/>
        <w:tag w:val="MU_Innstilling"/>
        <w:id w:val="1394234910"/>
        <w:placeholder>
          <w:docPart w:val="5D0132A62673485A83754AB0E2DC55B5"/>
        </w:placeholder>
      </w:sdtPr>
      <w:sdtEndPr/>
      <w:sdtContent>
        <w:p w14:paraId="125A90DA" w14:textId="77777777" w:rsidR="000F4C8B" w:rsidRDefault="000F4C8B" w:rsidP="00AE6A1C">
          <w:pPr>
            <w:rPr>
              <w:rFonts w:cs="Arial"/>
            </w:rPr>
          </w:pPr>
          <w:r>
            <w:rPr>
              <w:rFonts w:cs="Arial"/>
            </w:rPr>
            <w:t>Det opprettes en byggekomite for kulturkvartalet og rådhusparken bestående av fem medlemmer.</w:t>
          </w:r>
        </w:p>
      </w:sdtContent>
    </w:sdt>
    <w:p w14:paraId="3773C90C" w14:textId="77777777" w:rsidR="000F4C8B" w:rsidRDefault="000F4C8B" w:rsidP="00AE6A1C">
      <w:pPr>
        <w:rPr>
          <w:rFonts w:cs="Arial"/>
        </w:rPr>
      </w:pPr>
    </w:p>
    <w:p w14:paraId="6FF4A0A2" w14:textId="77777777" w:rsidR="000F4C8B" w:rsidRDefault="000F4C8B" w:rsidP="00AE6A1C">
      <w:pPr>
        <w:spacing w:after="200" w:line="276" w:lineRule="auto"/>
        <w:rPr>
          <w:rFonts w:cs="Arial"/>
        </w:rPr>
      </w:pPr>
    </w:p>
    <w:p w14:paraId="16C34770" w14:textId="77777777" w:rsidR="000F4C8B" w:rsidRPr="008D62C0" w:rsidRDefault="000F4C8B" w:rsidP="00AE6A1C">
      <w:pPr>
        <w:rPr>
          <w:rFonts w:cs="Arial"/>
        </w:rPr>
      </w:pPr>
    </w:p>
    <w:sdt>
      <w:sdtPr>
        <w:rPr>
          <w:rFonts w:cs="Arial"/>
          <w:b/>
          <w:lang w:val="en-US"/>
        </w:rPr>
        <w:id w:val="78336429"/>
        <w:placeholder>
          <w:docPart w:val="ABE64F601EDE4C94A19505F49764D5DC"/>
        </w:placeholder>
      </w:sdtPr>
      <w:sdtEndPr/>
      <w:sdtContent>
        <w:p w14:paraId="5C984C68" w14:textId="72042408" w:rsidR="000F4C8B" w:rsidRPr="00585A60" w:rsidRDefault="000F4C8B" w:rsidP="00AE6A1C">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581525784"/>
              <w:lock w:val="contentLocked"/>
              <w:placeholder>
                <w:docPart w:val="11187D0993A441D19FEDB38B41EF7DD3"/>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356275192"/>
              <w:lock w:val="contentLocked"/>
              <w:placeholder>
                <w:docPart w:val="1ADF819F8BBE4FC2B14A7CD622DBADE2"/>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br/>
                <w:instrText xml:space="preserve">        </w:instrText>
              </w:r>
            </w:sdtContent>
          </w:sdt>
          <w:r>
            <w:rPr>
              <w:rFonts w:cs="Arial"/>
              <w:b/>
              <w:lang w:val="en-US"/>
            </w:rPr>
            <w:instrText xml:space="preserve">" </w:instrText>
          </w:r>
          <w:r>
            <w:rPr>
              <w:rFonts w:cs="Arial"/>
              <w:b/>
              <w:lang w:val="en-US"/>
            </w:rPr>
            <w:fldChar w:fldCharType="end"/>
          </w:r>
        </w:p>
      </w:sdtContent>
    </w:sdt>
    <w:p w14:paraId="59B81EE0" w14:textId="77777777" w:rsidR="000F4C8B" w:rsidRDefault="000F4C8B" w:rsidP="00AE6A1C">
      <w:pPr>
        <w:rPr>
          <w:rFonts w:cs="Arial"/>
          <w:lang w:val="en-US"/>
        </w:rPr>
      </w:pPr>
      <w:r>
        <w:rPr>
          <w:rFonts w:cs="Arial"/>
          <w:lang w:val="en-US"/>
        </w:rPr>
        <w:br w:type="page"/>
      </w:r>
    </w:p>
    <w:p w14:paraId="378331D1" w14:textId="77777777" w:rsidR="000F4C8B" w:rsidRDefault="000F4C8B" w:rsidP="00AE6A1C">
      <w:pPr>
        <w:rPr>
          <w:b/>
        </w:rPr>
      </w:pPr>
    </w:p>
    <w:p w14:paraId="3F1AFA57" w14:textId="77777777" w:rsidR="000F4C8B" w:rsidRPr="008B3435" w:rsidRDefault="000F4C8B" w:rsidP="00AE6A1C">
      <w:pPr>
        <w:rPr>
          <w:b/>
        </w:rPr>
      </w:pPr>
      <w:r w:rsidRPr="008B3435">
        <w:rPr>
          <w:b/>
        </w:rPr>
        <w:t>SAKSUTREDNING:</w:t>
      </w:r>
    </w:p>
    <w:p w14:paraId="0902A62A" w14:textId="77777777" w:rsidR="000F4C8B" w:rsidRPr="008B3435" w:rsidRDefault="000F4C8B" w:rsidP="00AE6A1C"/>
    <w:p w14:paraId="45AD4278" w14:textId="77777777" w:rsidR="000F4C8B" w:rsidRPr="008B3435" w:rsidRDefault="000F4C8B" w:rsidP="00AE6A1C">
      <w:pPr>
        <w:rPr>
          <w:b/>
        </w:rPr>
      </w:pPr>
      <w:r w:rsidRPr="008B3435">
        <w:rPr>
          <w:b/>
        </w:rPr>
        <w:t>Bakgrunn for saken:</w:t>
      </w:r>
    </w:p>
    <w:p w14:paraId="22DBCBB0" w14:textId="77777777" w:rsidR="000F4C8B" w:rsidRDefault="000F4C8B" w:rsidP="00AE6A1C">
      <w:r>
        <w:t>Styringsgruppen Vestby Sentrumsplan vedtok i sitt møte 05.02.2018 følgende:</w:t>
      </w:r>
    </w:p>
    <w:p w14:paraId="6521ED76" w14:textId="77777777" w:rsidR="000F4C8B" w:rsidRDefault="000F4C8B" w:rsidP="00AE6A1C"/>
    <w:p w14:paraId="619FAF7E" w14:textId="77777777" w:rsidR="000F4C8B" w:rsidRDefault="000F4C8B" w:rsidP="00AE6A1C">
      <w:r>
        <w:t>Utvalget ber om at det fremmes sak om byggekomite for kulturkvartalet og rådhusparken.</w:t>
      </w:r>
    </w:p>
    <w:p w14:paraId="461C56A1" w14:textId="77777777" w:rsidR="000F4C8B" w:rsidRPr="008B3435" w:rsidRDefault="000F4C8B" w:rsidP="00AE6A1C"/>
    <w:p w14:paraId="483440DE" w14:textId="77777777" w:rsidR="000F4C8B" w:rsidRDefault="000F4C8B" w:rsidP="00AE6A1C">
      <w:pPr>
        <w:rPr>
          <w:b/>
        </w:rPr>
      </w:pPr>
      <w:r w:rsidRPr="008B3435">
        <w:rPr>
          <w:b/>
        </w:rPr>
        <w:t>Konklusjon:</w:t>
      </w:r>
    </w:p>
    <w:p w14:paraId="17A97172" w14:textId="77777777" w:rsidR="000F4C8B" w:rsidRPr="00DF577D" w:rsidRDefault="000F4C8B" w:rsidP="00AE6A1C">
      <w:r w:rsidRPr="00DF577D">
        <w:t xml:space="preserve">Det opprettes en byggekomite </w:t>
      </w:r>
      <w:r>
        <w:t xml:space="preserve">for kulturkvartalet og rådhusparken </w:t>
      </w:r>
      <w:r w:rsidRPr="00DF577D">
        <w:t xml:space="preserve">bestående av </w:t>
      </w:r>
      <w:r>
        <w:t>fem</w:t>
      </w:r>
      <w:r w:rsidRPr="00DF577D">
        <w:t xml:space="preserve"> medlemmer.</w:t>
      </w:r>
    </w:p>
    <w:p w14:paraId="5A71F25C" w14:textId="77777777" w:rsidR="000F4C8B" w:rsidRPr="008B3435" w:rsidRDefault="000F4C8B" w:rsidP="00AE6A1C">
      <w:pPr>
        <w:rPr>
          <w:b/>
        </w:rPr>
      </w:pPr>
    </w:p>
    <w:p w14:paraId="01565E08" w14:textId="0B83F59D" w:rsidR="000F4C8B" w:rsidRDefault="000F4C8B" w:rsidP="000F4C8B">
      <w:pPr>
        <w:tabs>
          <w:tab w:val="left" w:pos="1984"/>
          <w:tab w:val="left" w:pos="5102"/>
          <w:tab w:val="left" w:pos="6803"/>
        </w:tabs>
        <w:rPr>
          <w:sz w:val="20"/>
        </w:rPr>
      </w:pPr>
    </w:p>
    <w:p w14:paraId="6487DDF4" w14:textId="77777777" w:rsidR="000F4C8B" w:rsidRDefault="000F4C8B">
      <w:pPr>
        <w:rPr>
          <w:sz w:val="20"/>
        </w:rPr>
      </w:pPr>
      <w:r>
        <w:rPr>
          <w:sz w:val="20"/>
        </w:rPr>
        <w:br w:type="page"/>
      </w:r>
    </w:p>
    <w:p w14:paraId="018E3034" w14:textId="77777777" w:rsidR="000F4C8B" w:rsidRDefault="000F4C8B" w:rsidP="000F4C8B">
      <w:pPr>
        <w:pStyle w:val="MUCaseTitle2"/>
      </w:pPr>
      <w:bookmarkStart w:id="7" w:name="CaseRef370766"/>
      <w:bookmarkEnd w:id="7"/>
      <w:r>
        <w:lastRenderedPageBreak/>
        <w:t>F-13/18</w:t>
      </w:r>
    </w:p>
    <w:p w14:paraId="6072512A" w14:textId="7616BC0E" w:rsidR="000F4C8B" w:rsidRDefault="000F4C8B" w:rsidP="000F4C8B">
      <w:pPr>
        <w:pStyle w:val="MUCaseTitle2"/>
      </w:pPr>
      <w:r>
        <w:t>Søknad om fritak - Erik Såheim - Ap</w:t>
      </w:r>
    </w:p>
    <w:p w14:paraId="61396B0E" w14:textId="09222AC5" w:rsidR="000F4C8B" w:rsidRDefault="000F4C8B" w:rsidP="000F4C8B">
      <w:pPr>
        <w:tabs>
          <w:tab w:val="left" w:pos="1984"/>
          <w:tab w:val="left" w:pos="5102"/>
          <w:tab w:val="left" w:pos="6803"/>
        </w:tabs>
      </w:pPr>
      <w:r w:rsidRPr="000F4C8B">
        <w:rPr>
          <w:sz w:val="20"/>
        </w:rPr>
        <w:t xml:space="preserve">Saksbehandler: </w:t>
      </w:r>
      <w:r w:rsidRPr="000F4C8B">
        <w:rPr>
          <w:sz w:val="20"/>
        </w:rPr>
        <w:tab/>
        <w:t>Elin Tokerød</w:t>
      </w:r>
      <w:r w:rsidRPr="000F4C8B">
        <w:rPr>
          <w:sz w:val="20"/>
        </w:rPr>
        <w:tab/>
      </w:r>
      <w:proofErr w:type="spellStart"/>
      <w:r w:rsidRPr="000F4C8B">
        <w:rPr>
          <w:sz w:val="20"/>
        </w:rPr>
        <w:t>Saksnr</w:t>
      </w:r>
      <w:proofErr w:type="spellEnd"/>
      <w:r w:rsidRPr="000F4C8B">
        <w:rPr>
          <w:sz w:val="20"/>
        </w:rPr>
        <w:t xml:space="preserve">.: </w:t>
      </w:r>
      <w:r w:rsidRPr="000F4C8B">
        <w:rPr>
          <w:sz w:val="20"/>
        </w:rPr>
        <w:tab/>
        <w:t>15/05392-41</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0F4C8B" w:rsidRPr="000F4C8B" w14:paraId="5F1667A3" w14:textId="77777777" w:rsidTr="000F4C8B">
        <w:tc>
          <w:tcPr>
            <w:tcW w:w="5102" w:type="dxa"/>
            <w:tcBorders>
              <w:top w:val="single" w:sz="4" w:space="0" w:color="auto"/>
              <w:bottom w:val="single" w:sz="4" w:space="0" w:color="auto"/>
            </w:tcBorders>
            <w:shd w:val="clear" w:color="auto" w:fill="auto"/>
          </w:tcPr>
          <w:p w14:paraId="6644BE45" w14:textId="77777777" w:rsidR="000F4C8B" w:rsidRPr="000F4C8B" w:rsidRDefault="000F4C8B" w:rsidP="000F4C8B">
            <w:pPr>
              <w:tabs>
                <w:tab w:val="left" w:pos="1984"/>
                <w:tab w:val="left" w:pos="5102"/>
                <w:tab w:val="left" w:pos="6803"/>
              </w:tabs>
              <w:rPr>
                <w:b/>
                <w:sz w:val="20"/>
              </w:rPr>
            </w:pPr>
            <w:r w:rsidRPr="000F4C8B">
              <w:rPr>
                <w:b/>
                <w:sz w:val="20"/>
              </w:rPr>
              <w:t>Saksgang</w:t>
            </w:r>
          </w:p>
        </w:tc>
        <w:tc>
          <w:tcPr>
            <w:tcW w:w="1701" w:type="dxa"/>
            <w:tcBorders>
              <w:top w:val="single" w:sz="4" w:space="0" w:color="auto"/>
              <w:bottom w:val="single" w:sz="4" w:space="0" w:color="auto"/>
            </w:tcBorders>
            <w:shd w:val="clear" w:color="auto" w:fill="auto"/>
          </w:tcPr>
          <w:p w14:paraId="76445087" w14:textId="77777777" w:rsidR="000F4C8B" w:rsidRPr="000F4C8B" w:rsidRDefault="000F4C8B" w:rsidP="000F4C8B">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35D247B9" w14:textId="77777777" w:rsidR="000F4C8B" w:rsidRPr="000F4C8B" w:rsidRDefault="000F4C8B" w:rsidP="000F4C8B">
            <w:pPr>
              <w:tabs>
                <w:tab w:val="left" w:pos="1984"/>
                <w:tab w:val="left" w:pos="5102"/>
                <w:tab w:val="left" w:pos="6803"/>
              </w:tabs>
              <w:rPr>
                <w:b/>
                <w:sz w:val="20"/>
              </w:rPr>
            </w:pPr>
            <w:r w:rsidRPr="000F4C8B">
              <w:rPr>
                <w:b/>
                <w:sz w:val="20"/>
              </w:rPr>
              <w:t>Møtedato</w:t>
            </w:r>
          </w:p>
        </w:tc>
      </w:tr>
      <w:tr w:rsidR="000F4C8B" w14:paraId="795C7998" w14:textId="77777777" w:rsidTr="000F4C8B">
        <w:tc>
          <w:tcPr>
            <w:tcW w:w="5102" w:type="dxa"/>
            <w:tcBorders>
              <w:top w:val="single" w:sz="4" w:space="0" w:color="auto"/>
            </w:tcBorders>
            <w:shd w:val="clear" w:color="auto" w:fill="auto"/>
          </w:tcPr>
          <w:p w14:paraId="7992B379" w14:textId="77777777" w:rsidR="000F4C8B" w:rsidRDefault="000F4C8B" w:rsidP="000F4C8B">
            <w:pPr>
              <w:tabs>
                <w:tab w:val="left" w:pos="1984"/>
                <w:tab w:val="left" w:pos="5102"/>
                <w:tab w:val="left" w:pos="6803"/>
              </w:tabs>
              <w:rPr>
                <w:sz w:val="20"/>
              </w:rPr>
            </w:pPr>
            <w:r>
              <w:rPr>
                <w:sz w:val="20"/>
              </w:rPr>
              <w:t>1 Formannskapet</w:t>
            </w:r>
          </w:p>
        </w:tc>
        <w:tc>
          <w:tcPr>
            <w:tcW w:w="1701" w:type="dxa"/>
            <w:tcBorders>
              <w:top w:val="single" w:sz="4" w:space="0" w:color="auto"/>
            </w:tcBorders>
            <w:shd w:val="clear" w:color="auto" w:fill="auto"/>
          </w:tcPr>
          <w:p w14:paraId="0BFC324E" w14:textId="77777777" w:rsidR="000F4C8B" w:rsidRDefault="000F4C8B" w:rsidP="000F4C8B">
            <w:pPr>
              <w:tabs>
                <w:tab w:val="left" w:pos="1984"/>
                <w:tab w:val="left" w:pos="5102"/>
                <w:tab w:val="left" w:pos="6803"/>
              </w:tabs>
              <w:rPr>
                <w:sz w:val="20"/>
              </w:rPr>
            </w:pPr>
            <w:r>
              <w:rPr>
                <w:sz w:val="20"/>
              </w:rPr>
              <w:t>13/18</w:t>
            </w:r>
          </w:p>
        </w:tc>
        <w:tc>
          <w:tcPr>
            <w:tcW w:w="2268" w:type="dxa"/>
            <w:tcBorders>
              <w:top w:val="single" w:sz="4" w:space="0" w:color="auto"/>
            </w:tcBorders>
            <w:shd w:val="clear" w:color="auto" w:fill="auto"/>
          </w:tcPr>
          <w:p w14:paraId="65228BDD" w14:textId="77777777" w:rsidR="000F4C8B" w:rsidRDefault="000F4C8B" w:rsidP="000F4C8B">
            <w:pPr>
              <w:tabs>
                <w:tab w:val="left" w:pos="1984"/>
                <w:tab w:val="left" w:pos="5102"/>
                <w:tab w:val="left" w:pos="6803"/>
              </w:tabs>
              <w:rPr>
                <w:sz w:val="20"/>
              </w:rPr>
            </w:pPr>
            <w:r>
              <w:rPr>
                <w:sz w:val="20"/>
              </w:rPr>
              <w:t>05.03.2018</w:t>
            </w:r>
          </w:p>
        </w:tc>
      </w:tr>
      <w:tr w:rsidR="000F4C8B" w14:paraId="25C47CC3" w14:textId="77777777" w:rsidTr="000F4C8B">
        <w:tc>
          <w:tcPr>
            <w:tcW w:w="5102" w:type="dxa"/>
            <w:shd w:val="clear" w:color="auto" w:fill="auto"/>
          </w:tcPr>
          <w:p w14:paraId="6BB1B407" w14:textId="77777777" w:rsidR="000F4C8B" w:rsidRDefault="000F4C8B" w:rsidP="000F4C8B">
            <w:pPr>
              <w:tabs>
                <w:tab w:val="left" w:pos="1984"/>
                <w:tab w:val="left" w:pos="5102"/>
                <w:tab w:val="left" w:pos="6803"/>
              </w:tabs>
              <w:rPr>
                <w:sz w:val="20"/>
              </w:rPr>
            </w:pPr>
            <w:r>
              <w:rPr>
                <w:sz w:val="20"/>
              </w:rPr>
              <w:t>2 Kommunestyret</w:t>
            </w:r>
          </w:p>
        </w:tc>
        <w:tc>
          <w:tcPr>
            <w:tcW w:w="1701" w:type="dxa"/>
            <w:shd w:val="clear" w:color="auto" w:fill="auto"/>
          </w:tcPr>
          <w:p w14:paraId="1B545B78" w14:textId="77777777" w:rsidR="000F4C8B" w:rsidRDefault="000F4C8B" w:rsidP="000F4C8B">
            <w:pPr>
              <w:tabs>
                <w:tab w:val="left" w:pos="1984"/>
                <w:tab w:val="left" w:pos="5102"/>
                <w:tab w:val="left" w:pos="6803"/>
              </w:tabs>
              <w:rPr>
                <w:sz w:val="20"/>
              </w:rPr>
            </w:pPr>
          </w:p>
        </w:tc>
        <w:tc>
          <w:tcPr>
            <w:tcW w:w="2268" w:type="dxa"/>
            <w:shd w:val="clear" w:color="auto" w:fill="auto"/>
          </w:tcPr>
          <w:p w14:paraId="0E45C5DE" w14:textId="77777777" w:rsidR="000F4C8B" w:rsidRDefault="000F4C8B" w:rsidP="000F4C8B">
            <w:pPr>
              <w:tabs>
                <w:tab w:val="left" w:pos="1984"/>
                <w:tab w:val="left" w:pos="5102"/>
                <w:tab w:val="left" w:pos="6803"/>
              </w:tabs>
              <w:rPr>
                <w:sz w:val="20"/>
              </w:rPr>
            </w:pPr>
            <w:r>
              <w:rPr>
                <w:sz w:val="20"/>
              </w:rPr>
              <w:t>19.03.2018</w:t>
            </w:r>
          </w:p>
        </w:tc>
      </w:tr>
    </w:tbl>
    <w:p w14:paraId="7ECF768B" w14:textId="20A22C3D" w:rsidR="000F4C8B" w:rsidRDefault="000F4C8B" w:rsidP="000F4C8B">
      <w:pPr>
        <w:tabs>
          <w:tab w:val="left" w:pos="1984"/>
          <w:tab w:val="left" w:pos="5102"/>
          <w:tab w:val="left" w:pos="6803"/>
        </w:tabs>
        <w:rPr>
          <w:sz w:val="20"/>
        </w:rPr>
      </w:pPr>
    </w:p>
    <w:p w14:paraId="0887F5BB" w14:textId="6241B2B1" w:rsidR="000F4C8B" w:rsidRDefault="000F4C8B" w:rsidP="000F4C8B">
      <w:pPr>
        <w:tabs>
          <w:tab w:val="left" w:pos="1984"/>
          <w:tab w:val="left" w:pos="5102"/>
          <w:tab w:val="left" w:pos="6803"/>
        </w:tabs>
        <w:rPr>
          <w:sz w:val="20"/>
        </w:rPr>
      </w:pPr>
    </w:p>
    <w:sdt>
      <w:sdtPr>
        <w:rPr>
          <w:rFonts w:cs="Arial"/>
          <w:b/>
        </w:rPr>
        <w:tag w:val="MU_Tittel"/>
        <w:id w:val="-2095002732"/>
        <w:placeholder>
          <w:docPart w:val="E003E095A03C4EB383FEC8DA04DB6074"/>
        </w:placeholder>
        <w:text/>
      </w:sdtPr>
      <w:sdtEndPr/>
      <w:sdtContent>
        <w:p w14:paraId="61CC4B98" w14:textId="77777777" w:rsidR="000F4C8B" w:rsidRPr="00283E32" w:rsidRDefault="000F4C8B" w:rsidP="00AE6A1C">
          <w:pPr>
            <w:rPr>
              <w:rFonts w:cs="Arial"/>
            </w:rPr>
          </w:pPr>
          <w:r w:rsidRPr="001406BB">
            <w:rPr>
              <w:rFonts w:cs="Arial"/>
              <w:b/>
            </w:rPr>
            <w:t>Rådmannens innstilling:</w:t>
          </w:r>
        </w:p>
      </w:sdtContent>
    </w:sdt>
    <w:sdt>
      <w:sdtPr>
        <w:rPr>
          <w:rFonts w:cs="Arial"/>
        </w:rPr>
        <w:alias w:val="Forslag til vedtak"/>
        <w:tag w:val="MU_Innstilling"/>
        <w:id w:val="1683172124"/>
        <w:placeholder>
          <w:docPart w:val="10D5A69BD77C4470824D10EFB4C1BC5F"/>
        </w:placeholder>
      </w:sdtPr>
      <w:sdtEndPr/>
      <w:sdtContent>
        <w:p w14:paraId="757CEE84" w14:textId="77777777" w:rsidR="000F4C8B" w:rsidRPr="00FE433A" w:rsidRDefault="000F4C8B" w:rsidP="00AE6A1C">
          <w:pPr>
            <w:rPr>
              <w:rFonts w:cs="Arial"/>
            </w:rPr>
          </w:pPr>
          <w:r>
            <w:rPr>
              <w:rFonts w:cs="Arial"/>
            </w:rPr>
            <w:t xml:space="preserve">Erik Såheim </w:t>
          </w:r>
          <w:r w:rsidRPr="00FE433A">
            <w:rPr>
              <w:rFonts w:cs="Arial"/>
            </w:rPr>
            <w:t>gis fritak for politiske verv i Vestby kommune.</w:t>
          </w:r>
        </w:p>
        <w:p w14:paraId="54D73829" w14:textId="77777777" w:rsidR="000F4C8B" w:rsidRPr="00FE433A" w:rsidRDefault="000F4C8B" w:rsidP="00AE6A1C">
          <w:pPr>
            <w:rPr>
              <w:rFonts w:cs="Arial"/>
            </w:rPr>
          </w:pPr>
          <w:r w:rsidRPr="00FE433A">
            <w:rPr>
              <w:rFonts w:cs="Arial"/>
            </w:rPr>
            <w:t xml:space="preserve">Som nytt </w:t>
          </w:r>
          <w:r>
            <w:rPr>
              <w:rFonts w:cs="Arial"/>
            </w:rPr>
            <w:t xml:space="preserve">medlem og leder for Eldrerådet </w:t>
          </w:r>
          <w:proofErr w:type="gramStart"/>
          <w:r w:rsidRPr="00FE433A">
            <w:rPr>
              <w:rFonts w:cs="Arial"/>
            </w:rPr>
            <w:t>velges…</w:t>
          </w:r>
          <w:proofErr w:type="gramEnd"/>
          <w:r w:rsidRPr="00FE433A">
            <w:rPr>
              <w:rFonts w:cs="Arial"/>
            </w:rPr>
            <w:t>…</w:t>
          </w:r>
        </w:p>
        <w:p w14:paraId="5F92609F" w14:textId="77777777" w:rsidR="000F4C8B" w:rsidRDefault="00F861AE" w:rsidP="00AE6A1C">
          <w:pPr>
            <w:rPr>
              <w:rFonts w:cs="Arial"/>
            </w:rPr>
          </w:pPr>
        </w:p>
      </w:sdtContent>
    </w:sdt>
    <w:p w14:paraId="0D91AAE7" w14:textId="77777777" w:rsidR="000F4C8B" w:rsidRDefault="000F4C8B" w:rsidP="00AE6A1C">
      <w:pPr>
        <w:rPr>
          <w:rFonts w:cs="Arial"/>
        </w:rPr>
      </w:pPr>
    </w:p>
    <w:p w14:paraId="28560C0D" w14:textId="77777777" w:rsidR="000F4C8B" w:rsidRDefault="000F4C8B" w:rsidP="00AE6A1C">
      <w:pPr>
        <w:spacing w:after="200" w:line="276" w:lineRule="auto"/>
        <w:rPr>
          <w:rFonts w:cs="Arial"/>
        </w:rPr>
      </w:pPr>
    </w:p>
    <w:p w14:paraId="0819280A" w14:textId="77777777" w:rsidR="000F4C8B" w:rsidRPr="008D62C0" w:rsidRDefault="000F4C8B" w:rsidP="00AE6A1C">
      <w:pPr>
        <w:rPr>
          <w:rFonts w:cs="Arial"/>
        </w:rPr>
      </w:pPr>
    </w:p>
    <w:sdt>
      <w:sdtPr>
        <w:rPr>
          <w:rFonts w:cs="Arial"/>
          <w:b/>
          <w:lang w:val="en-US"/>
        </w:rPr>
        <w:id w:val="620266046"/>
        <w:placeholder>
          <w:docPart w:val="E003E095A03C4EB383FEC8DA04DB6074"/>
        </w:placeholder>
      </w:sdtPr>
      <w:sdtEndPr/>
      <w:sdtContent>
        <w:p w14:paraId="4821CEE4" w14:textId="63888E10" w:rsidR="000F4C8B" w:rsidRPr="00585A60" w:rsidRDefault="000F4C8B" w:rsidP="00AE6A1C">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309786867"/>
              <w:lock w:val="contentLocked"/>
              <w:placeholder>
                <w:docPart w:val="03EC61AE4AA24F1F9209238C163C5E9B"/>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174490821"/>
              <w:lock w:val="contentLocked"/>
              <w:placeholder>
                <w:docPart w:val="9BB90D138877472B86AFBA2F4BF6C2D7"/>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br/>
                <w:instrText xml:space="preserve">        </w:instrText>
              </w:r>
            </w:sdtContent>
          </w:sdt>
          <w:r>
            <w:rPr>
              <w:rFonts w:cs="Arial"/>
              <w:b/>
              <w:lang w:val="en-US"/>
            </w:rPr>
            <w:instrText xml:space="preserve">" </w:instrText>
          </w:r>
          <w:r>
            <w:rPr>
              <w:rFonts w:cs="Arial"/>
              <w:b/>
              <w:lang w:val="en-US"/>
            </w:rPr>
            <w:fldChar w:fldCharType="end"/>
          </w:r>
        </w:p>
      </w:sdtContent>
    </w:sdt>
    <w:p w14:paraId="540AD0B3" w14:textId="77777777" w:rsidR="000F4C8B" w:rsidRDefault="000F4C8B" w:rsidP="00AE6A1C">
      <w:pPr>
        <w:rPr>
          <w:rFonts w:cs="Arial"/>
          <w:lang w:val="en-US"/>
        </w:rPr>
      </w:pPr>
      <w:r>
        <w:rPr>
          <w:rFonts w:cs="Arial"/>
          <w:lang w:val="en-US"/>
        </w:rPr>
        <w:br w:type="page"/>
      </w:r>
    </w:p>
    <w:p w14:paraId="3DF554FE" w14:textId="77777777" w:rsidR="000F4C8B" w:rsidRPr="008B3435" w:rsidRDefault="000F4C8B" w:rsidP="00AE6A1C">
      <w:pPr>
        <w:rPr>
          <w:b/>
        </w:rPr>
      </w:pPr>
      <w:r w:rsidRPr="008B3435">
        <w:rPr>
          <w:b/>
        </w:rPr>
        <w:lastRenderedPageBreak/>
        <w:t>SAKSUTREDNING:</w:t>
      </w:r>
    </w:p>
    <w:p w14:paraId="07CA78AE" w14:textId="77777777" w:rsidR="000F4C8B" w:rsidRPr="008B3435" w:rsidRDefault="000F4C8B" w:rsidP="00AE6A1C"/>
    <w:p w14:paraId="7D846DF8" w14:textId="77777777" w:rsidR="000F4C8B" w:rsidRPr="008B3435" w:rsidRDefault="000F4C8B" w:rsidP="00AE6A1C">
      <w:pPr>
        <w:rPr>
          <w:b/>
        </w:rPr>
      </w:pPr>
      <w:r w:rsidRPr="008B3435">
        <w:rPr>
          <w:b/>
        </w:rPr>
        <w:t>Bakgrunn for saken:</w:t>
      </w:r>
    </w:p>
    <w:p w14:paraId="5C7BBD3A" w14:textId="77777777" w:rsidR="000F4C8B" w:rsidRDefault="000F4C8B" w:rsidP="00AE6A1C">
      <w:r>
        <w:t>I e-post 12.02.2018 meddeler Erik Såheim at han av helsemessige årsaker ønsker å fratre sine verv. Han søker derfor om varig fritak fra sine politiske verv i kommunen med virkning fra samme tidspunkt. Nytt suppleringsvalg må derfor foretas.</w:t>
      </w:r>
    </w:p>
    <w:p w14:paraId="121736E9" w14:textId="77777777" w:rsidR="000F4C8B" w:rsidRPr="008B3435" w:rsidRDefault="000F4C8B" w:rsidP="00AE6A1C"/>
    <w:p w14:paraId="1FA23E25" w14:textId="2FCF437B" w:rsidR="000F4C8B" w:rsidRDefault="000F4C8B" w:rsidP="00AE6A1C">
      <w:r>
        <w:t xml:space="preserve">Erik Såheim var </w:t>
      </w:r>
      <w:r w:rsidRPr="00934502">
        <w:t xml:space="preserve">innvalgt som </w:t>
      </w:r>
      <w:r>
        <w:t>medlem og leder i Eldrerådet</w:t>
      </w:r>
      <w:r w:rsidRPr="00934502">
        <w:t>.</w:t>
      </w:r>
    </w:p>
    <w:p w14:paraId="2E36DF71" w14:textId="77777777" w:rsidR="000F4C8B" w:rsidRDefault="000F4C8B" w:rsidP="00AE6A1C"/>
    <w:p w14:paraId="0A26CF44" w14:textId="77777777" w:rsidR="000F4C8B" w:rsidRPr="00934502" w:rsidRDefault="000F4C8B" w:rsidP="00AE6A1C">
      <w:r>
        <w:t>Han er også valgt inn som styremedlem i Krise- og incestsenteret, men der forgår valget i representantskapet.</w:t>
      </w:r>
    </w:p>
    <w:p w14:paraId="0DEA15AF" w14:textId="77777777" w:rsidR="000F4C8B" w:rsidRPr="008B3435" w:rsidRDefault="000F4C8B" w:rsidP="00AE6A1C"/>
    <w:p w14:paraId="684E93F8" w14:textId="77777777" w:rsidR="000F4C8B" w:rsidRDefault="000F4C8B" w:rsidP="00AE6A1C">
      <w:pPr>
        <w:rPr>
          <w:b/>
        </w:rPr>
      </w:pPr>
      <w:r w:rsidRPr="008B3435">
        <w:rPr>
          <w:b/>
        </w:rPr>
        <w:t>Konklusjon:</w:t>
      </w:r>
    </w:p>
    <w:sdt>
      <w:sdtPr>
        <w:rPr>
          <w:rFonts w:cs="Arial"/>
        </w:rPr>
        <w:alias w:val="Forslag til vedtak"/>
        <w:tag w:val="MU_Innstilling"/>
        <w:id w:val="-1016997669"/>
        <w:placeholder>
          <w:docPart w:val="F30AF1DEF64A4A258FE7ADB74E0BA4FF"/>
        </w:placeholder>
      </w:sdtPr>
      <w:sdtEndPr/>
      <w:sdtContent>
        <w:p w14:paraId="298F702E" w14:textId="77777777" w:rsidR="000F4C8B" w:rsidRPr="00FE433A" w:rsidRDefault="000F4C8B" w:rsidP="00AE6A1C">
          <w:pPr>
            <w:rPr>
              <w:rFonts w:cs="Arial"/>
            </w:rPr>
          </w:pPr>
          <w:r>
            <w:rPr>
              <w:rFonts w:cs="Arial"/>
            </w:rPr>
            <w:t xml:space="preserve">Erik Såheim </w:t>
          </w:r>
          <w:r w:rsidRPr="00FE433A">
            <w:rPr>
              <w:rFonts w:cs="Arial"/>
            </w:rPr>
            <w:t>gis fritak for politiske verv i Vestby kommune.</w:t>
          </w:r>
        </w:p>
        <w:p w14:paraId="7ECF5B71" w14:textId="77777777" w:rsidR="000F4C8B" w:rsidRPr="00FE433A" w:rsidRDefault="000F4C8B" w:rsidP="00AE6A1C">
          <w:pPr>
            <w:rPr>
              <w:rFonts w:cs="Arial"/>
            </w:rPr>
          </w:pPr>
          <w:r w:rsidRPr="00FE433A">
            <w:rPr>
              <w:rFonts w:cs="Arial"/>
            </w:rPr>
            <w:t xml:space="preserve">Som nytt </w:t>
          </w:r>
          <w:r>
            <w:rPr>
              <w:rFonts w:cs="Arial"/>
            </w:rPr>
            <w:t xml:space="preserve">medlem og leder for Eldrerådet </w:t>
          </w:r>
          <w:proofErr w:type="gramStart"/>
          <w:r w:rsidRPr="00FE433A">
            <w:rPr>
              <w:rFonts w:cs="Arial"/>
            </w:rPr>
            <w:t>velges…</w:t>
          </w:r>
          <w:proofErr w:type="gramEnd"/>
          <w:r w:rsidRPr="00FE433A">
            <w:rPr>
              <w:rFonts w:cs="Arial"/>
            </w:rPr>
            <w:t>…</w:t>
          </w:r>
        </w:p>
        <w:p w14:paraId="73F3E9DF" w14:textId="77777777" w:rsidR="000F4C8B" w:rsidRDefault="00F861AE" w:rsidP="00AE6A1C">
          <w:pPr>
            <w:rPr>
              <w:rFonts w:cs="Arial"/>
            </w:rPr>
          </w:pPr>
        </w:p>
      </w:sdtContent>
    </w:sdt>
    <w:p w14:paraId="6F5FF889" w14:textId="77777777" w:rsidR="000F4C8B" w:rsidRPr="00FE433A" w:rsidRDefault="000F4C8B" w:rsidP="00AE6A1C"/>
    <w:p w14:paraId="4FCE8898" w14:textId="77777777" w:rsidR="000F4C8B" w:rsidRPr="008B3435" w:rsidRDefault="000F4C8B" w:rsidP="00AE6A1C">
      <w:pPr>
        <w:rPr>
          <w:b/>
        </w:rPr>
      </w:pPr>
    </w:p>
    <w:p w14:paraId="0D71263E" w14:textId="38F0D32D" w:rsidR="000F4C8B" w:rsidRDefault="000F4C8B" w:rsidP="000F4C8B">
      <w:pPr>
        <w:tabs>
          <w:tab w:val="left" w:pos="1984"/>
          <w:tab w:val="left" w:pos="5102"/>
          <w:tab w:val="left" w:pos="6803"/>
        </w:tabs>
        <w:rPr>
          <w:sz w:val="20"/>
        </w:rPr>
      </w:pPr>
    </w:p>
    <w:p w14:paraId="09E2451C" w14:textId="77777777" w:rsidR="000F4C8B" w:rsidRPr="000F4C8B" w:rsidRDefault="000F4C8B" w:rsidP="000F4C8B">
      <w:pPr>
        <w:tabs>
          <w:tab w:val="left" w:pos="1984"/>
          <w:tab w:val="left" w:pos="5102"/>
          <w:tab w:val="left" w:pos="6803"/>
        </w:tabs>
        <w:rPr>
          <w:sz w:val="20"/>
        </w:rPr>
      </w:pPr>
    </w:p>
    <w:sectPr w:rsidR="000F4C8B" w:rsidRPr="000F4C8B" w:rsidSect="00D76858">
      <w:headerReference w:type="default" r:id="rId34"/>
      <w:footerReference w:type="even" r:id="rId35"/>
      <w:footerReference w:type="default" r:id="rId36"/>
      <w:headerReference w:type="first" r:id="rId37"/>
      <w:footerReference w:type="first" r:id="rId38"/>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238F4" w14:textId="77777777" w:rsidR="00FA53E8" w:rsidRDefault="00FA53E8">
      <w:r>
        <w:separator/>
      </w:r>
    </w:p>
  </w:endnote>
  <w:endnote w:type="continuationSeparator" w:id="0">
    <w:p w14:paraId="1B5238F5" w14:textId="77777777" w:rsidR="00FA53E8" w:rsidRDefault="00FA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238FD" w14:textId="2B9EF9D1" w:rsidR="00180EB2" w:rsidRDefault="00180EB2">
    <w:pPr>
      <w:pStyle w:val="Bunntekst"/>
    </w:pPr>
    <w:r>
      <w:rPr>
        <w:rStyle w:val="Sidetall"/>
      </w:rPr>
      <w:tab/>
    </w:r>
    <w:r w:rsidR="001F3D6C">
      <w:rPr>
        <w:rStyle w:val="Sidetall"/>
      </w:rPr>
      <w:fldChar w:fldCharType="begin"/>
    </w:r>
    <w:r>
      <w:rPr>
        <w:rStyle w:val="Sidetall"/>
      </w:rPr>
      <w:instrText xml:space="preserve"> PAGE </w:instrText>
    </w:r>
    <w:r w:rsidR="001F3D6C">
      <w:rPr>
        <w:rStyle w:val="Sidetall"/>
      </w:rPr>
      <w:fldChar w:fldCharType="separate"/>
    </w:r>
    <w:r w:rsidR="00F861AE">
      <w:rPr>
        <w:rStyle w:val="Sidetall"/>
        <w:noProof/>
      </w:rPr>
      <w:t>2</w:t>
    </w:r>
    <w:r w:rsidR="001F3D6C">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238FE" w14:textId="3907C233" w:rsidR="00402C6E" w:rsidRPr="001001E1" w:rsidRDefault="000F4C8B" w:rsidP="00402C6E">
    <w:pPr>
      <w:pStyle w:val="Bunntekst"/>
      <w:ind w:right="-1"/>
      <w:jc w:val="right"/>
      <w:rPr>
        <w:sz w:val="20"/>
        <w:lang w:val="nb-NO"/>
      </w:rPr>
    </w:pPr>
    <w:r w:rsidRPr="000F4C8B">
      <w:rPr>
        <w:noProof/>
        <w:sz w:val="20"/>
      </w:rPr>
      <w:t>Formannskapet</w:t>
    </w:r>
    <w:r w:rsidR="00402C6E">
      <w:rPr>
        <w:b/>
        <w:noProof/>
        <w:sz w:val="20"/>
      </w:rPr>
      <w:t xml:space="preserve"> </w:t>
    </w:r>
    <w:r w:rsidRPr="000F4C8B">
      <w:rPr>
        <w:sz w:val="20"/>
      </w:rPr>
      <w:t>05.03.2018</w:t>
    </w:r>
    <w:r w:rsidR="00402C6E" w:rsidRPr="001001E1">
      <w:rPr>
        <w:rStyle w:val="Sidetall"/>
        <w:sz w:val="20"/>
      </w:rPr>
      <w:tab/>
    </w:r>
    <w:r w:rsidR="00402C6E" w:rsidRPr="001001E1">
      <w:rPr>
        <w:rStyle w:val="Sidetall"/>
        <w:sz w:val="20"/>
      </w:rPr>
      <w:tab/>
      <w:t xml:space="preserve">Side </w:t>
    </w:r>
    <w:r w:rsidR="00402C6E" w:rsidRPr="001001E1">
      <w:rPr>
        <w:rStyle w:val="Sidetall"/>
        <w:sz w:val="20"/>
      </w:rPr>
      <w:fldChar w:fldCharType="begin"/>
    </w:r>
    <w:r w:rsidR="00402C6E" w:rsidRPr="001001E1">
      <w:rPr>
        <w:rStyle w:val="Sidetall"/>
        <w:sz w:val="20"/>
      </w:rPr>
      <w:instrText xml:space="preserve"> PAGE </w:instrText>
    </w:r>
    <w:r w:rsidR="00402C6E" w:rsidRPr="001001E1">
      <w:rPr>
        <w:rStyle w:val="Sidetall"/>
        <w:sz w:val="20"/>
      </w:rPr>
      <w:fldChar w:fldCharType="separate"/>
    </w:r>
    <w:r w:rsidR="00F861AE">
      <w:rPr>
        <w:rStyle w:val="Sidetall"/>
        <w:noProof/>
        <w:sz w:val="20"/>
      </w:rPr>
      <w:t>2</w:t>
    </w:r>
    <w:r w:rsidR="00402C6E" w:rsidRPr="001001E1">
      <w:rPr>
        <w:rStyle w:val="Sidetall"/>
        <w:sz w:val="20"/>
      </w:rPr>
      <w:fldChar w:fldCharType="end"/>
    </w:r>
    <w:r w:rsidR="00402C6E" w:rsidRPr="001001E1">
      <w:rPr>
        <w:rStyle w:val="Sidetall"/>
        <w:sz w:val="20"/>
      </w:rPr>
      <w:t xml:space="preserve"> av </w:t>
    </w:r>
    <w:r w:rsidR="00402C6E" w:rsidRPr="001001E1">
      <w:rPr>
        <w:rStyle w:val="Sidetall"/>
        <w:sz w:val="20"/>
      </w:rPr>
      <w:fldChar w:fldCharType="begin"/>
    </w:r>
    <w:r w:rsidR="00402C6E" w:rsidRPr="001001E1">
      <w:rPr>
        <w:rStyle w:val="Sidetall"/>
        <w:sz w:val="20"/>
      </w:rPr>
      <w:instrText xml:space="preserve"> NUMPAGES   \* MERGEFORMAT </w:instrText>
    </w:r>
    <w:r w:rsidR="00402C6E" w:rsidRPr="001001E1">
      <w:rPr>
        <w:rStyle w:val="Sidetall"/>
        <w:sz w:val="20"/>
      </w:rPr>
      <w:fldChar w:fldCharType="separate"/>
    </w:r>
    <w:r w:rsidR="00F861AE">
      <w:rPr>
        <w:rStyle w:val="Sidetall"/>
        <w:noProof/>
        <w:sz w:val="20"/>
      </w:rPr>
      <w:t>19</w:t>
    </w:r>
    <w:r w:rsidR="00402C6E" w:rsidRPr="001001E1">
      <w:rPr>
        <w:rStyle w:val="Sidetall"/>
        <w:sz w:val="20"/>
      </w:rPr>
      <w:fldChar w:fldCharType="end"/>
    </w:r>
  </w:p>
  <w:p w14:paraId="1B5238FF" w14:textId="77777777" w:rsidR="00402C6E" w:rsidRPr="00AD330F" w:rsidRDefault="00402C6E" w:rsidP="00402C6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2390A" w14:textId="1648EE03" w:rsidR="00080C3B" w:rsidRDefault="00E76340">
    <w:pPr>
      <w:pStyle w:val="Bunntekst"/>
      <w:jc w:val="center"/>
    </w:pPr>
    <w:r>
      <w:fldChar w:fldCharType="begin"/>
    </w:r>
    <w:r>
      <w:instrText xml:space="preserve"> PAGE   \* MERGEFORMAT </w:instrText>
    </w:r>
    <w:r>
      <w:fldChar w:fldCharType="separate"/>
    </w:r>
    <w:r w:rsidR="00F861AE">
      <w:rPr>
        <w:noProof/>
      </w:rPr>
      <w:t>1</w:t>
    </w:r>
    <w:r>
      <w:rPr>
        <w:noProof/>
      </w:rPr>
      <w:fldChar w:fldCharType="end"/>
    </w:r>
  </w:p>
  <w:p w14:paraId="1B52390B" w14:textId="77777777" w:rsidR="00180EB2" w:rsidRDefault="00180EB2">
    <w:pPr>
      <w:pStyle w:val="Bunntekst"/>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238F2" w14:textId="77777777" w:rsidR="00FA53E8" w:rsidRDefault="00FA53E8">
      <w:r>
        <w:separator/>
      </w:r>
    </w:p>
  </w:footnote>
  <w:footnote w:type="continuationSeparator" w:id="0">
    <w:p w14:paraId="1B5238F3" w14:textId="77777777" w:rsidR="00FA53E8" w:rsidRDefault="00FA5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221" w:type="dxa"/>
      <w:tblCellMar>
        <w:left w:w="0" w:type="dxa"/>
      </w:tblCellMar>
      <w:tblLook w:val="01E0" w:firstRow="1" w:lastRow="1" w:firstColumn="1" w:lastColumn="1" w:noHBand="0" w:noVBand="0"/>
    </w:tblPr>
    <w:tblGrid>
      <w:gridCol w:w="5670"/>
      <w:gridCol w:w="2551"/>
    </w:tblGrid>
    <w:tr w:rsidR="005014B6" w:rsidRPr="002508A9" w14:paraId="1B5238F9" w14:textId="77777777" w:rsidTr="000D5F54">
      <w:trPr>
        <w:trHeight w:val="278"/>
      </w:trPr>
      <w:tc>
        <w:tcPr>
          <w:tcW w:w="5670" w:type="dxa"/>
          <w:shd w:val="clear" w:color="auto" w:fill="auto"/>
          <w:vAlign w:val="bottom"/>
        </w:tcPr>
        <w:p w14:paraId="1B5238F6" w14:textId="77777777" w:rsidR="005014B6" w:rsidRPr="007136D8" w:rsidRDefault="005014B6" w:rsidP="005014B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1B5238F7" w14:textId="77777777" w:rsidR="005014B6" w:rsidRPr="007136D8" w:rsidRDefault="005014B6" w:rsidP="005014B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51" w:type="dxa"/>
          <w:shd w:val="clear" w:color="auto" w:fill="auto"/>
          <w:vAlign w:val="bottom"/>
        </w:tcPr>
        <w:p w14:paraId="1B5238F8" w14:textId="77777777" w:rsidR="005014B6" w:rsidRPr="009573F4" w:rsidRDefault="005014B6" w:rsidP="005014B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5014B6" w:rsidRPr="002508A9" w14:paraId="1B5238FB" w14:textId="77777777" w:rsidTr="000D5F54">
      <w:trPr>
        <w:trHeight w:val="510"/>
      </w:trPr>
      <w:tc>
        <w:tcPr>
          <w:tcW w:w="8221" w:type="dxa"/>
          <w:gridSpan w:val="2"/>
          <w:shd w:val="clear" w:color="auto" w:fill="auto"/>
          <w:vAlign w:val="bottom"/>
        </w:tcPr>
        <w:p w14:paraId="1B5238FA" w14:textId="77777777" w:rsidR="005014B6" w:rsidRPr="007136D8" w:rsidRDefault="005014B6" w:rsidP="005014B6">
          <w:pPr>
            <w:tabs>
              <w:tab w:val="center" w:pos="4536"/>
              <w:tab w:val="left" w:pos="5103"/>
              <w:tab w:val="right" w:pos="9072"/>
            </w:tabs>
            <w:overflowPunct w:val="0"/>
            <w:autoSpaceDE w:val="0"/>
            <w:autoSpaceDN w:val="0"/>
            <w:adjustRightInd w:val="0"/>
            <w:textAlignment w:val="baseline"/>
            <w:rPr>
              <w:rFonts w:cs="Arial"/>
              <w:color w:val="000000" w:themeColor="text1"/>
              <w:sz w:val="28"/>
              <w:szCs w:val="20"/>
            </w:rPr>
          </w:pPr>
        </w:p>
      </w:tc>
    </w:tr>
  </w:tbl>
  <w:p w14:paraId="1B5238FC" w14:textId="77777777" w:rsidR="005014B6" w:rsidRDefault="005014B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CellMar>
        <w:left w:w="0" w:type="dxa"/>
      </w:tblCellMar>
      <w:tblLook w:val="01E0" w:firstRow="1" w:lastRow="1" w:firstColumn="1" w:lastColumn="1" w:noHBand="0" w:noVBand="0"/>
    </w:tblPr>
    <w:tblGrid>
      <w:gridCol w:w="1110"/>
      <w:gridCol w:w="5664"/>
      <w:gridCol w:w="2548"/>
    </w:tblGrid>
    <w:tr w:rsidR="00B524C6" w:rsidRPr="002508A9" w14:paraId="1B523904" w14:textId="77777777" w:rsidTr="00B524C6">
      <w:trPr>
        <w:trHeight w:val="278"/>
      </w:trPr>
      <w:tc>
        <w:tcPr>
          <w:tcW w:w="1110" w:type="dxa"/>
          <w:vMerge w:val="restart"/>
          <w:shd w:val="clear" w:color="auto" w:fill="auto"/>
          <w:vAlign w:val="center"/>
        </w:tcPr>
        <w:p w14:paraId="1B523900" w14:textId="77777777" w:rsidR="00B524C6" w:rsidRPr="0099061B"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b/>
              <w:color w:val="000000" w:themeColor="text1"/>
              <w:sz w:val="28"/>
              <w:szCs w:val="20"/>
            </w:rPr>
          </w:pPr>
          <w:r>
            <w:rPr>
              <w:b/>
              <w:noProof/>
              <w:sz w:val="48"/>
              <w:lang w:eastAsia="nb-NO"/>
            </w:rPr>
            <w:drawing>
              <wp:inline distT="0" distB="0" distL="0" distR="0" wp14:anchorId="1B52390C" wp14:editId="1B52390D">
                <wp:extent cx="636270" cy="742315"/>
                <wp:effectExtent l="0" t="0" r="0" b="0"/>
                <wp:docPr id="1" name="Picture 1" descr="Kommunevå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evå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742315"/>
                        </a:xfrm>
                        <a:prstGeom prst="rect">
                          <a:avLst/>
                        </a:prstGeom>
                        <a:noFill/>
                        <a:ln>
                          <a:noFill/>
                        </a:ln>
                      </pic:spPr>
                    </pic:pic>
                  </a:graphicData>
                </a:graphic>
              </wp:inline>
            </w:drawing>
          </w:r>
        </w:p>
      </w:tc>
      <w:tc>
        <w:tcPr>
          <w:tcW w:w="5664" w:type="dxa"/>
          <w:shd w:val="clear" w:color="auto" w:fill="auto"/>
          <w:vAlign w:val="bottom"/>
        </w:tcPr>
        <w:p w14:paraId="1B523901" w14:textId="77777777" w:rsidR="00B524C6" w:rsidRPr="007136D8"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1B523902" w14:textId="77777777" w:rsidR="00B524C6" w:rsidRPr="007136D8" w:rsidRDefault="00B524C6" w:rsidP="00B524C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48" w:type="dxa"/>
          <w:shd w:val="clear" w:color="auto" w:fill="auto"/>
          <w:vAlign w:val="bottom"/>
        </w:tcPr>
        <w:p w14:paraId="1B523903" w14:textId="77777777" w:rsidR="00B524C6" w:rsidRPr="009573F4" w:rsidRDefault="00B524C6" w:rsidP="00B524C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B524C6" w:rsidRPr="002508A9" w14:paraId="1B523908" w14:textId="77777777" w:rsidTr="00B524C6">
      <w:trPr>
        <w:trHeight w:val="510"/>
      </w:trPr>
      <w:tc>
        <w:tcPr>
          <w:tcW w:w="1110" w:type="dxa"/>
          <w:vMerge/>
          <w:shd w:val="clear" w:color="auto" w:fill="auto"/>
          <w:vAlign w:val="center"/>
        </w:tcPr>
        <w:p w14:paraId="1B523905" w14:textId="77777777" w:rsidR="00B524C6"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b/>
              <w:noProof/>
              <w:color w:val="000000" w:themeColor="text1"/>
              <w:sz w:val="28"/>
              <w:szCs w:val="20"/>
            </w:rPr>
          </w:pPr>
        </w:p>
      </w:tc>
      <w:tc>
        <w:tcPr>
          <w:tcW w:w="5664" w:type="dxa"/>
          <w:shd w:val="clear" w:color="auto" w:fill="auto"/>
        </w:tcPr>
        <w:p w14:paraId="1B523906" w14:textId="77777777" w:rsidR="00B524C6" w:rsidRPr="009573F4" w:rsidRDefault="00B524C6" w:rsidP="00B524C6">
          <w:pPr>
            <w:overflowPunct w:val="0"/>
            <w:autoSpaceDE w:val="0"/>
            <w:autoSpaceDN w:val="0"/>
            <w:adjustRightInd w:val="0"/>
            <w:textAlignment w:val="baseline"/>
            <w:rPr>
              <w:rFonts w:cs="Arial"/>
              <w:noProof/>
              <w:color w:val="000000" w:themeColor="text1"/>
              <w:sz w:val="32"/>
              <w:szCs w:val="20"/>
            </w:rPr>
          </w:pPr>
        </w:p>
      </w:tc>
      <w:tc>
        <w:tcPr>
          <w:tcW w:w="2548" w:type="dxa"/>
          <w:shd w:val="clear" w:color="auto" w:fill="auto"/>
        </w:tcPr>
        <w:p w14:paraId="1B523907" w14:textId="77777777" w:rsidR="00B524C6" w:rsidRPr="007136D8" w:rsidRDefault="00B524C6" w:rsidP="00B524C6">
          <w:pPr>
            <w:tabs>
              <w:tab w:val="center" w:pos="4536"/>
              <w:tab w:val="left" w:pos="5103"/>
              <w:tab w:val="right" w:pos="9072"/>
            </w:tabs>
            <w:overflowPunct w:val="0"/>
            <w:autoSpaceDE w:val="0"/>
            <w:autoSpaceDN w:val="0"/>
            <w:adjustRightInd w:val="0"/>
            <w:jc w:val="right"/>
            <w:textAlignment w:val="baseline"/>
            <w:rPr>
              <w:rFonts w:cs="Arial"/>
              <w:color w:val="000000" w:themeColor="text1"/>
              <w:sz w:val="28"/>
              <w:szCs w:val="20"/>
            </w:rPr>
          </w:pPr>
        </w:p>
      </w:tc>
    </w:tr>
  </w:tbl>
  <w:p w14:paraId="1B523909" w14:textId="6C926D71" w:rsidR="00180EB2" w:rsidRPr="000D1398" w:rsidRDefault="001F3D6C">
    <w:pPr>
      <w:pStyle w:val="Topptekst"/>
    </w:pPr>
    <w:r w:rsidRPr="000D1398">
      <w:fldChar w:fldCharType="begin"/>
    </w:r>
    <w:r w:rsidR="000F4C8B">
      <w:instrText xml:space="preserve"> SET MEETING_RECORD_StartDateTime "05.03.2018 kl. 18:00" \* CharFormat</w:instrText>
    </w:r>
    <w:r w:rsidRPr="000D1398">
      <w:fldChar w:fldCharType="separate"/>
    </w:r>
    <w:bookmarkStart w:id="8" w:name="MEETING_RECORD_StartDateTime"/>
    <w:r w:rsidR="00F861AE">
      <w:rPr>
        <w:noProof/>
      </w:rPr>
      <w:t>05.03.2018 kl. 18:00</w:t>
    </w:r>
    <w:bookmarkEnd w:id="8"/>
    <w:r w:rsidRPr="000D1398">
      <w:fldChar w:fldCharType="end"/>
    </w:r>
    <w:r w:rsidRPr="000D1398">
      <w:fldChar w:fldCharType="begin"/>
    </w:r>
    <w:r w:rsidR="000F4C8B">
      <w:instrText xml:space="preserve"> SET MEETING_RECORD_CaseName "16/00087" \* CharFormat</w:instrText>
    </w:r>
    <w:r w:rsidRPr="000D1398">
      <w:fldChar w:fldCharType="separate"/>
    </w:r>
    <w:bookmarkStart w:id="9" w:name="Case_Name"/>
    <w:bookmarkStart w:id="10" w:name="MEETING_RECORD_CaseName"/>
    <w:r w:rsidR="00F861AE">
      <w:rPr>
        <w:noProof/>
      </w:rPr>
      <w:t>16/00087</w:t>
    </w:r>
    <w:bookmarkEnd w:id="10"/>
    <w:bookmarkEnd w:id="9"/>
    <w:r w:rsidRPr="000D1398">
      <w:fldChar w:fldCharType="end"/>
    </w:r>
    <w:r w:rsidRPr="000D1398">
      <w:fldChar w:fldCharType="begin"/>
    </w:r>
    <w:r w:rsidR="000F4C8B">
      <w:instrText xml:space="preserve"> SET APPOINTMENT_RECORDS_RECORD_starttime "" \* CharFormat</w:instrText>
    </w:r>
    <w:r w:rsidRPr="000D1398">
      <w:fldChar w:fldCharType="separate"/>
    </w:r>
    <w:bookmarkStart w:id="11" w:name="APPOINTMENT_RECORDS_RECORD_starttime"/>
    <w:bookmarkEnd w:id="11"/>
    <w:r w:rsidR="00F861AE">
      <w:rPr>
        <w:noProof/>
      </w:rPr>
      <w:t xml:space="preserve"> </w:t>
    </w:r>
    <w:r w:rsidRPr="000D1398">
      <w:fldChar w:fldCharType="end"/>
    </w:r>
    <w:r w:rsidRPr="000D1398">
      <w:fldChar w:fldCharType="begin"/>
    </w:r>
    <w:r w:rsidR="000F4C8B">
      <w:instrText xml:space="preserve"> SET APPOINTMENT_RECORDS_RECORD_boardname "" \* CharFormat</w:instrText>
    </w:r>
    <w:r w:rsidRPr="000D1398">
      <w:fldChar w:fldCharType="separate"/>
    </w:r>
    <w:bookmarkStart w:id="12" w:name="APPOINTMENT_RECORDS_RECORD_boardname"/>
    <w:bookmarkEnd w:id="12"/>
    <w:r w:rsidR="00F861AE">
      <w:rPr>
        <w:noProof/>
      </w:rPr>
      <w:t xml:space="preserve"> </w:t>
    </w:r>
    <w:r w:rsidRPr="000D1398">
      <w:fldChar w:fldCharType="end"/>
    </w:r>
    <w:r w:rsidRPr="000D1398">
      <w:fldChar w:fldCharType="begin"/>
    </w:r>
    <w:r w:rsidR="000F4C8B">
      <w:instrText xml:space="preserve"> SET APPOINTMENT_RECORDS_RECORD_subject "" \* CharFormat</w:instrText>
    </w:r>
    <w:r w:rsidRPr="000D1398">
      <w:fldChar w:fldCharType="separate"/>
    </w:r>
    <w:bookmarkStart w:id="13" w:name="APPOINTMENT_RECORDS_RECORD_subject"/>
    <w:bookmarkEnd w:id="13"/>
    <w:r w:rsidR="00F861AE">
      <w:rPr>
        <w:noProof/>
      </w:rPr>
      <w:t xml:space="preserve"> </w:t>
    </w:r>
    <w:r w:rsidRPr="000D1398">
      <w:fldChar w:fldCharType="end"/>
    </w:r>
    <w:r w:rsidRPr="000D1398">
      <w:fldChar w:fldCharType="begin"/>
    </w:r>
    <w:r w:rsidR="000F4C8B">
      <w:instrText xml:space="preserve"> SET MEETING_RECORD_Location "Formannskapssalen Vestby rådhus" \* CharFormat</w:instrText>
    </w:r>
    <w:r w:rsidRPr="000D1398">
      <w:fldChar w:fldCharType="separate"/>
    </w:r>
    <w:bookmarkStart w:id="14" w:name="MEETING_RECORD_Location"/>
    <w:r w:rsidR="00F861AE">
      <w:rPr>
        <w:noProof/>
      </w:rPr>
      <w:t>Formannskapssalen Vestby rådhus</w:t>
    </w:r>
    <w:bookmarkEnd w:id="14"/>
    <w:r w:rsidRPr="000D1398">
      <w:fldChar w:fldCharType="end"/>
    </w:r>
    <w:r w:rsidRPr="000D1398">
      <w:fldChar w:fldCharType="begin"/>
    </w:r>
    <w:r w:rsidR="000F4C8B">
      <w:instrText xml:space="preserve"> SET MEETING_RECORD_Secretary "" \* CharFormat</w:instrText>
    </w:r>
    <w:r w:rsidRPr="000D1398">
      <w:fldChar w:fldCharType="separate"/>
    </w:r>
    <w:bookmarkStart w:id="15" w:name="MEETING_RECORD_Secretary"/>
    <w:bookmarkEnd w:id="15"/>
    <w:r w:rsidR="00F861AE">
      <w:rPr>
        <w:noProof/>
      </w:rPr>
      <w:t xml:space="preserve"> </w:t>
    </w:r>
    <w:r w:rsidRPr="000D1398">
      <w:fldChar w:fldCharType="end"/>
    </w:r>
    <w:r w:rsidRPr="000D1398">
      <w:fldChar w:fldCharType="begin"/>
    </w:r>
    <w:r w:rsidR="000F4C8B">
      <w:instrText xml:space="preserve"> SET MEETING_RECORD_StartDate "05.03.2018" \* CharFormat</w:instrText>
    </w:r>
    <w:r w:rsidRPr="000D1398">
      <w:fldChar w:fldCharType="separate"/>
    </w:r>
    <w:bookmarkStart w:id="16" w:name="MEETING_RECORD_StartDate"/>
    <w:r w:rsidR="00F861AE">
      <w:rPr>
        <w:noProof/>
      </w:rPr>
      <w:t>05.03.2018</w:t>
    </w:r>
    <w:bookmarkEnd w:id="16"/>
    <w:r w:rsidRPr="000D1398">
      <w:fldChar w:fldCharType="end"/>
    </w:r>
    <w:r w:rsidRPr="000D1398">
      <w:fldChar w:fldCharType="begin"/>
    </w:r>
    <w:r w:rsidR="000F4C8B">
      <w:instrText xml:space="preserve"> SET MEETING_RECORD_BoardName "Formannskapet" \* CharFormat</w:instrText>
    </w:r>
    <w:r w:rsidRPr="000D1398">
      <w:fldChar w:fldCharType="separate"/>
    </w:r>
    <w:bookmarkStart w:id="17" w:name="MEETING_RECORD_BoardName"/>
    <w:r w:rsidR="00F861AE">
      <w:rPr>
        <w:noProof/>
      </w:rPr>
      <w:t>Formannskapet</w:t>
    </w:r>
    <w:bookmarkEnd w:id="17"/>
    <w:r w:rsidRPr="000D1398">
      <w:fldChar w:fldCharType="end"/>
    </w:r>
    <w:r w:rsidRPr="000D1398">
      <w:fldChar w:fldCharType="begin"/>
    </w:r>
    <w:r w:rsidR="000F4C8B">
      <w:instrText xml:space="preserve"> SET MEETING_ROOT_TAG_RECORD_StartDate "" \* CharFormat</w:instrText>
    </w:r>
    <w:r w:rsidRPr="000D1398">
      <w:fldChar w:fldCharType="separate"/>
    </w:r>
    <w:bookmarkStart w:id="18" w:name="MEETING_ROOT_TAG_RECORD_StartDate"/>
    <w:bookmarkEnd w:id="18"/>
    <w:r w:rsidR="00F861AE">
      <w:rPr>
        <w:noProof/>
      </w:rPr>
      <w:t xml:space="preserve"> </w:t>
    </w:r>
    <w:r w:rsidRPr="000D1398">
      <w:fldChar w:fldCharType="end"/>
    </w:r>
    <w:r w:rsidRPr="000D1398">
      <w:fldChar w:fldCharType="begin"/>
    </w:r>
    <w:r w:rsidR="000F4C8B">
      <w:instrText xml:space="preserve"> SET MEETING_ROOT_TAG_RECORD_Location "" \* CharFormat</w:instrText>
    </w:r>
    <w:r w:rsidRPr="000D1398">
      <w:fldChar w:fldCharType="separate"/>
    </w:r>
    <w:bookmarkStart w:id="19" w:name="MEETING_ROOT_TAG_RECORD_Location"/>
    <w:bookmarkEnd w:id="19"/>
    <w:r w:rsidR="00F861AE">
      <w:rPr>
        <w:noProof/>
      </w:rPr>
      <w:t xml:space="preserve"> </w:t>
    </w:r>
    <w:r w:rsidRPr="000D139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30157"/>
    <w:multiLevelType w:val="hybridMultilevel"/>
    <w:tmpl w:val="21040E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927F94"/>
    <w:multiLevelType w:val="hybridMultilevel"/>
    <w:tmpl w:val="74822B0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5993CE9"/>
    <w:multiLevelType w:val="hybridMultilevel"/>
    <w:tmpl w:val="06A2F2B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5D12C57"/>
    <w:multiLevelType w:val="hybridMultilevel"/>
    <w:tmpl w:val="C5CCD61C"/>
    <w:lvl w:ilvl="0" w:tplc="AAA891F4">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abstractNum w:abstractNumId="4" w15:restartNumberingAfterBreak="0">
    <w:nsid w:val="606141B6"/>
    <w:multiLevelType w:val="hybridMultilevel"/>
    <w:tmpl w:val="41AE18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26"/>
    <w:rsid w:val="00004949"/>
    <w:rsid w:val="00031539"/>
    <w:rsid w:val="00044DCB"/>
    <w:rsid w:val="00080C3B"/>
    <w:rsid w:val="000A78C3"/>
    <w:rsid w:val="000B49DB"/>
    <w:rsid w:val="000B5DB9"/>
    <w:rsid w:val="000D1398"/>
    <w:rsid w:val="000D6E52"/>
    <w:rsid w:val="000F4C8B"/>
    <w:rsid w:val="00124219"/>
    <w:rsid w:val="001259BD"/>
    <w:rsid w:val="001336E8"/>
    <w:rsid w:val="00136654"/>
    <w:rsid w:val="00156FC5"/>
    <w:rsid w:val="00171E94"/>
    <w:rsid w:val="00173AFB"/>
    <w:rsid w:val="00176B73"/>
    <w:rsid w:val="00180EB2"/>
    <w:rsid w:val="001851C1"/>
    <w:rsid w:val="001C54B3"/>
    <w:rsid w:val="001E09B4"/>
    <w:rsid w:val="001F203B"/>
    <w:rsid w:val="001F3D6C"/>
    <w:rsid w:val="00201A91"/>
    <w:rsid w:val="00201C6F"/>
    <w:rsid w:val="002075B8"/>
    <w:rsid w:val="0022618B"/>
    <w:rsid w:val="002268DF"/>
    <w:rsid w:val="00293ECE"/>
    <w:rsid w:val="002A0D3B"/>
    <w:rsid w:val="002C38EE"/>
    <w:rsid w:val="002C5F1E"/>
    <w:rsid w:val="00316E01"/>
    <w:rsid w:val="00340EF7"/>
    <w:rsid w:val="0035203D"/>
    <w:rsid w:val="00365440"/>
    <w:rsid w:val="00375758"/>
    <w:rsid w:val="00390B61"/>
    <w:rsid w:val="003A29FA"/>
    <w:rsid w:val="00402C6E"/>
    <w:rsid w:val="00403264"/>
    <w:rsid w:val="00411DC3"/>
    <w:rsid w:val="0042300E"/>
    <w:rsid w:val="0045276A"/>
    <w:rsid w:val="00463F4E"/>
    <w:rsid w:val="004730F1"/>
    <w:rsid w:val="00494E45"/>
    <w:rsid w:val="004B1AA2"/>
    <w:rsid w:val="004C7BAB"/>
    <w:rsid w:val="004D2BCC"/>
    <w:rsid w:val="004E6C76"/>
    <w:rsid w:val="005014B6"/>
    <w:rsid w:val="00541402"/>
    <w:rsid w:val="005446DE"/>
    <w:rsid w:val="00553354"/>
    <w:rsid w:val="005736F5"/>
    <w:rsid w:val="0058478F"/>
    <w:rsid w:val="005D7929"/>
    <w:rsid w:val="005F4B89"/>
    <w:rsid w:val="00614C99"/>
    <w:rsid w:val="00642676"/>
    <w:rsid w:val="00651968"/>
    <w:rsid w:val="006C1B2F"/>
    <w:rsid w:val="006E61C1"/>
    <w:rsid w:val="006E634F"/>
    <w:rsid w:val="006F41E2"/>
    <w:rsid w:val="00706168"/>
    <w:rsid w:val="007534D2"/>
    <w:rsid w:val="007D7BEB"/>
    <w:rsid w:val="007E12D1"/>
    <w:rsid w:val="007F28BC"/>
    <w:rsid w:val="00805617"/>
    <w:rsid w:val="0082551D"/>
    <w:rsid w:val="00832FAA"/>
    <w:rsid w:val="00840EEC"/>
    <w:rsid w:val="00851E6A"/>
    <w:rsid w:val="008550B3"/>
    <w:rsid w:val="00856B02"/>
    <w:rsid w:val="00857AA7"/>
    <w:rsid w:val="00881E03"/>
    <w:rsid w:val="00897152"/>
    <w:rsid w:val="008A1157"/>
    <w:rsid w:val="008A4AFB"/>
    <w:rsid w:val="008C7D2A"/>
    <w:rsid w:val="008D3946"/>
    <w:rsid w:val="008D5B45"/>
    <w:rsid w:val="00905A39"/>
    <w:rsid w:val="00913779"/>
    <w:rsid w:val="0092089E"/>
    <w:rsid w:val="00940F93"/>
    <w:rsid w:val="009471FA"/>
    <w:rsid w:val="0099045D"/>
    <w:rsid w:val="009A41C8"/>
    <w:rsid w:val="009A5659"/>
    <w:rsid w:val="009E3842"/>
    <w:rsid w:val="009E4839"/>
    <w:rsid w:val="009F1801"/>
    <w:rsid w:val="009F7865"/>
    <w:rsid w:val="00A005BB"/>
    <w:rsid w:val="00A25126"/>
    <w:rsid w:val="00A31008"/>
    <w:rsid w:val="00A33A2C"/>
    <w:rsid w:val="00A641F1"/>
    <w:rsid w:val="00A64D79"/>
    <w:rsid w:val="00A67404"/>
    <w:rsid w:val="00A86BCF"/>
    <w:rsid w:val="00AA08E9"/>
    <w:rsid w:val="00AB2E0C"/>
    <w:rsid w:val="00AC4B72"/>
    <w:rsid w:val="00AF0120"/>
    <w:rsid w:val="00B01BA5"/>
    <w:rsid w:val="00B141CC"/>
    <w:rsid w:val="00B1693A"/>
    <w:rsid w:val="00B524C6"/>
    <w:rsid w:val="00B66B29"/>
    <w:rsid w:val="00B8040E"/>
    <w:rsid w:val="00B8569E"/>
    <w:rsid w:val="00B85AB5"/>
    <w:rsid w:val="00BA6035"/>
    <w:rsid w:val="00C114F4"/>
    <w:rsid w:val="00C2251F"/>
    <w:rsid w:val="00C340D6"/>
    <w:rsid w:val="00C523DC"/>
    <w:rsid w:val="00C67F32"/>
    <w:rsid w:val="00C72FF6"/>
    <w:rsid w:val="00C92183"/>
    <w:rsid w:val="00CA6118"/>
    <w:rsid w:val="00CB057E"/>
    <w:rsid w:val="00CB7C84"/>
    <w:rsid w:val="00CC0CEA"/>
    <w:rsid w:val="00CD4E19"/>
    <w:rsid w:val="00CE0EC0"/>
    <w:rsid w:val="00CE61F3"/>
    <w:rsid w:val="00D0074E"/>
    <w:rsid w:val="00D06673"/>
    <w:rsid w:val="00D07820"/>
    <w:rsid w:val="00D43346"/>
    <w:rsid w:val="00D53750"/>
    <w:rsid w:val="00D76858"/>
    <w:rsid w:val="00DA0115"/>
    <w:rsid w:val="00E0748C"/>
    <w:rsid w:val="00E36731"/>
    <w:rsid w:val="00E449CD"/>
    <w:rsid w:val="00E53F18"/>
    <w:rsid w:val="00E64E02"/>
    <w:rsid w:val="00E76340"/>
    <w:rsid w:val="00E92C42"/>
    <w:rsid w:val="00EC6D05"/>
    <w:rsid w:val="00ED41E1"/>
    <w:rsid w:val="00F21EE3"/>
    <w:rsid w:val="00F465E3"/>
    <w:rsid w:val="00F50708"/>
    <w:rsid w:val="00F50FC9"/>
    <w:rsid w:val="00F83F3F"/>
    <w:rsid w:val="00F861AE"/>
    <w:rsid w:val="00F9577F"/>
    <w:rsid w:val="00FA31CB"/>
    <w:rsid w:val="00FA53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B5238C5"/>
  <w15:docId w15:val="{667C4301-C145-4FBE-9B04-41A33299F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BEB"/>
    <w:rPr>
      <w:rFonts w:ascii="Arial" w:hAnsi="Arial"/>
      <w:sz w:val="24"/>
      <w:szCs w:val="24"/>
      <w:lang w:eastAsia="en-US"/>
    </w:rPr>
  </w:style>
  <w:style w:type="paragraph" w:styleId="Overskrift1">
    <w:name w:val="heading 1"/>
    <w:basedOn w:val="Normal"/>
    <w:next w:val="Normal"/>
    <w:qFormat/>
    <w:rsid w:val="007D7BEB"/>
    <w:pPr>
      <w:keepNext/>
      <w:spacing w:before="240" w:after="60"/>
      <w:jc w:val="center"/>
      <w:outlineLvl w:val="0"/>
    </w:pPr>
    <w:rPr>
      <w:b/>
      <w:kern w:val="28"/>
      <w:sz w:val="36"/>
      <w:szCs w:val="20"/>
    </w:rPr>
  </w:style>
  <w:style w:type="paragraph" w:styleId="Overskrift2">
    <w:name w:val="heading 2"/>
    <w:basedOn w:val="Normal"/>
    <w:next w:val="Normal"/>
    <w:qFormat/>
    <w:rsid w:val="007D7BEB"/>
    <w:pPr>
      <w:keepNext/>
      <w:tabs>
        <w:tab w:val="left" w:pos="993"/>
        <w:tab w:val="left" w:pos="2835"/>
      </w:tabs>
      <w:outlineLvl w:val="1"/>
    </w:pPr>
    <w:rPr>
      <w:b/>
      <w:szCs w:val="20"/>
      <w:lang w:val="nn-NO"/>
    </w:rPr>
  </w:style>
  <w:style w:type="paragraph" w:styleId="Overskrift3">
    <w:name w:val="heading 3"/>
    <w:basedOn w:val="Normal"/>
    <w:next w:val="Normal"/>
    <w:qFormat/>
    <w:rsid w:val="007D7BEB"/>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7D7BEB"/>
    <w:pPr>
      <w:tabs>
        <w:tab w:val="center" w:pos="4536"/>
        <w:tab w:val="right" w:pos="9072"/>
      </w:tabs>
    </w:pPr>
    <w:rPr>
      <w:szCs w:val="20"/>
      <w:lang w:val="nn-NO"/>
    </w:rPr>
  </w:style>
  <w:style w:type="paragraph" w:styleId="Bunntekst">
    <w:name w:val="footer"/>
    <w:basedOn w:val="Normal"/>
    <w:link w:val="BunntekstTegn"/>
    <w:uiPriority w:val="99"/>
    <w:rsid w:val="007D7BEB"/>
    <w:pPr>
      <w:tabs>
        <w:tab w:val="center" w:pos="4536"/>
        <w:tab w:val="right" w:pos="9072"/>
      </w:tabs>
    </w:pPr>
    <w:rPr>
      <w:szCs w:val="20"/>
      <w:lang w:val="nn-NO"/>
    </w:rPr>
  </w:style>
  <w:style w:type="character" w:styleId="Sidetall">
    <w:name w:val="page number"/>
    <w:basedOn w:val="Standardskriftforavsnitt"/>
    <w:rsid w:val="007D7BEB"/>
  </w:style>
  <w:style w:type="paragraph" w:customStyle="1" w:styleId="UOff">
    <w:name w:val="UOff"/>
    <w:basedOn w:val="Normal"/>
    <w:rsid w:val="007D7BEB"/>
    <w:pPr>
      <w:jc w:val="right"/>
    </w:pPr>
    <w:rPr>
      <w:i/>
    </w:rPr>
  </w:style>
  <w:style w:type="paragraph" w:customStyle="1" w:styleId="MUHeading2">
    <w:name w:val="MU_Heading_2"/>
    <w:basedOn w:val="Normal"/>
    <w:next w:val="Normal"/>
    <w:rsid w:val="007D7BEB"/>
    <w:pPr>
      <w:spacing w:before="240"/>
    </w:pPr>
    <w:rPr>
      <w:b/>
      <w:szCs w:val="20"/>
    </w:rPr>
  </w:style>
  <w:style w:type="paragraph" w:customStyle="1" w:styleId="MUTitle">
    <w:name w:val="MU_Title"/>
    <w:basedOn w:val="Normal"/>
    <w:next w:val="Normal"/>
    <w:rsid w:val="007D7BEB"/>
    <w:rPr>
      <w:b/>
      <w:szCs w:val="20"/>
    </w:rPr>
  </w:style>
  <w:style w:type="paragraph" w:customStyle="1" w:styleId="MUCaseTitle2">
    <w:name w:val="MU_CaseTitle_2"/>
    <w:basedOn w:val="Normal"/>
    <w:next w:val="Normal"/>
    <w:rsid w:val="007D7BEB"/>
    <w:rPr>
      <w:b/>
      <w:sz w:val="28"/>
    </w:rPr>
  </w:style>
  <w:style w:type="paragraph" w:customStyle="1" w:styleId="MUCaseTitle">
    <w:name w:val="MU_CaseTitle"/>
    <w:basedOn w:val="Normal"/>
    <w:next w:val="Normal"/>
    <w:rsid w:val="007D7BEB"/>
    <w:pPr>
      <w:keepNext/>
      <w:keepLines/>
      <w:spacing w:before="600" w:after="600"/>
    </w:pPr>
    <w:rPr>
      <w:b/>
    </w:rPr>
  </w:style>
  <w:style w:type="character" w:styleId="Merknadsreferanse">
    <w:name w:val="annotation reference"/>
    <w:basedOn w:val="Standardskriftforavsnitt"/>
    <w:semiHidden/>
    <w:rsid w:val="007D7BEB"/>
    <w:rPr>
      <w:sz w:val="16"/>
      <w:szCs w:val="16"/>
    </w:rPr>
  </w:style>
  <w:style w:type="paragraph" w:styleId="Merknadstekst">
    <w:name w:val="annotation text"/>
    <w:basedOn w:val="Normal"/>
    <w:semiHidden/>
    <w:rsid w:val="007D7BEB"/>
    <w:rPr>
      <w:sz w:val="20"/>
      <w:szCs w:val="20"/>
    </w:rPr>
  </w:style>
  <w:style w:type="paragraph" w:styleId="Kommentaremne">
    <w:name w:val="annotation subject"/>
    <w:basedOn w:val="Merknadstekst"/>
    <w:next w:val="Merknadstekst"/>
    <w:semiHidden/>
    <w:rsid w:val="007D7BEB"/>
    <w:rPr>
      <w:b/>
      <w:bCs/>
    </w:rPr>
  </w:style>
  <w:style w:type="paragraph" w:styleId="Bobletekst">
    <w:name w:val="Balloon Text"/>
    <w:basedOn w:val="Normal"/>
    <w:semiHidden/>
    <w:rsid w:val="007D7BEB"/>
    <w:rPr>
      <w:rFonts w:ascii="Tahoma" w:hAnsi="Tahoma" w:cs="Tahoma"/>
      <w:sz w:val="16"/>
      <w:szCs w:val="16"/>
    </w:rPr>
  </w:style>
  <w:style w:type="paragraph" w:customStyle="1" w:styleId="saksfrml">
    <w:name w:val="saksfrml"/>
    <w:basedOn w:val="Normal"/>
    <w:rsid w:val="007D7BEB"/>
    <w:rPr>
      <w:rFonts w:ascii="Times New (W1)" w:hAnsi="Times New (W1)"/>
      <w:b/>
    </w:rPr>
  </w:style>
  <w:style w:type="character" w:styleId="Hyperkobling">
    <w:name w:val="Hyperlink"/>
    <w:basedOn w:val="Standardskriftforavsnitt"/>
    <w:rsid w:val="007D7BEB"/>
    <w:rPr>
      <w:color w:val="0000FF"/>
      <w:u w:val="single"/>
    </w:rPr>
  </w:style>
  <w:style w:type="character" w:customStyle="1" w:styleId="BunntekstTegn">
    <w:name w:val="Bunntekst Tegn"/>
    <w:basedOn w:val="Standardskriftforavsnitt"/>
    <w:link w:val="Bunntekst"/>
    <w:uiPriority w:val="99"/>
    <w:rsid w:val="007D7BEB"/>
    <w:rPr>
      <w:rFonts w:ascii="Arial" w:hAnsi="Arial"/>
      <w:sz w:val="24"/>
      <w:lang w:val="nn-NO" w:eastAsia="en-US"/>
    </w:rPr>
  </w:style>
  <w:style w:type="paragraph" w:customStyle="1" w:styleId="MUItalic">
    <w:name w:val="MU_Italic"/>
    <w:basedOn w:val="Normal"/>
    <w:next w:val="Normal"/>
    <w:qFormat/>
    <w:rsid w:val="007D7BEB"/>
    <w:pPr>
      <w:jc w:val="right"/>
    </w:pPr>
    <w:rPr>
      <w:i/>
    </w:rPr>
  </w:style>
  <w:style w:type="character" w:styleId="Plassholdertekst">
    <w:name w:val="Placeholder Text"/>
    <w:basedOn w:val="Standardskriftforavsnitt"/>
    <w:uiPriority w:val="99"/>
    <w:semiHidden/>
    <w:rsid w:val="007D7BEB"/>
    <w:rPr>
      <w:color w:val="808080"/>
    </w:rPr>
  </w:style>
  <w:style w:type="paragraph" w:customStyle="1" w:styleId="Topptekst14bold">
    <w:name w:val="Topptekst_14bold"/>
    <w:basedOn w:val="Topptekst"/>
    <w:rsid w:val="007D7BEB"/>
    <w:rPr>
      <w:b/>
      <w:sz w:val="28"/>
      <w:szCs w:val="28"/>
    </w:rPr>
  </w:style>
  <w:style w:type="paragraph" w:styleId="Listeavsnitt">
    <w:name w:val="List Paragraph"/>
    <w:basedOn w:val="Normal"/>
    <w:uiPriority w:val="34"/>
    <w:qFormat/>
    <w:rsid w:val="000F4C8B"/>
    <w:pPr>
      <w:ind w:left="720"/>
      <w:contextualSpacing/>
    </w:pPr>
    <w:rPr>
      <w:rFonts w:eastAsiaTheme="minorHAnsi" w:cstheme="minorBidi"/>
      <w:szCs w:val="22"/>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header" Target="header1.xml"/><Relationship Id="rId7" Type="http://schemas.openxmlformats.org/officeDocument/2006/relationships/hyperlink" Target="mailto:Elin.tokerod@vestby.kommune.no" TargetMode="Externa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http://prod360vk.kommune.local/360templates/Vestby%20MU%20Moteinnkalling%20SP%20jan%20201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49E64FC61E469C9B327AEF04E95D15"/>
        <w:category>
          <w:name w:val="General"/>
          <w:gallery w:val="placeholder"/>
        </w:category>
        <w:types>
          <w:type w:val="bbPlcHdr"/>
        </w:types>
        <w:behaviors>
          <w:behavior w:val="content"/>
        </w:behaviors>
        <w:guid w:val="{B934F5E3-E9EC-4279-A993-361D511D1A42}"/>
      </w:docPartPr>
      <w:docPartBody>
        <w:p w:rsidR="00D73DF1" w:rsidRDefault="00B61DE3" w:rsidP="00B61DE3">
          <w:pPr>
            <w:pStyle w:val="7449E64FC61E469C9B327AEF04E95D15"/>
          </w:pPr>
          <w:r w:rsidRPr="002112DB">
            <w:rPr>
              <w:rStyle w:val="Plassholdertekst"/>
            </w:rPr>
            <w:t>Klikk her for å skrive inn en dato.</w:t>
          </w:r>
        </w:p>
      </w:docPartBody>
    </w:docPart>
    <w:docPart>
      <w:docPartPr>
        <w:name w:val="1435AEAC72A74C9B9A7746979CFB2F62"/>
        <w:category>
          <w:name w:val="Generelt"/>
          <w:gallery w:val="placeholder"/>
        </w:category>
        <w:types>
          <w:type w:val="bbPlcHdr"/>
        </w:types>
        <w:behaviors>
          <w:behavior w:val="content"/>
        </w:behaviors>
        <w:guid w:val="{39169E30-6924-4CAE-ABA2-EC4821A076E7}"/>
      </w:docPartPr>
      <w:docPartBody>
        <w:p w:rsidR="00940F21" w:rsidRDefault="00516C53" w:rsidP="00516C53">
          <w:pPr>
            <w:pStyle w:val="1435AEAC72A74C9B9A7746979CFB2F62"/>
          </w:pPr>
          <w:r w:rsidRPr="00832BEB">
            <w:rPr>
              <w:rStyle w:val="Plassholdertekst"/>
            </w:rPr>
            <w:t>Click here to enter text.</w:t>
          </w:r>
        </w:p>
      </w:docPartBody>
    </w:docPart>
    <w:docPart>
      <w:docPartPr>
        <w:name w:val="625CC1C263E54709AC9B10871E966B45"/>
        <w:category>
          <w:name w:val="Generelt"/>
          <w:gallery w:val="placeholder"/>
        </w:category>
        <w:types>
          <w:type w:val="bbPlcHdr"/>
        </w:types>
        <w:behaviors>
          <w:behavior w:val="content"/>
        </w:behaviors>
        <w:guid w:val="{C386D741-613A-4505-896B-3E1446FE2FFF}"/>
      </w:docPartPr>
      <w:docPartBody>
        <w:p w:rsidR="00940F21" w:rsidRDefault="00516C53" w:rsidP="00516C53">
          <w:pPr>
            <w:pStyle w:val="625CC1C263E54709AC9B10871E966B45"/>
          </w:pPr>
          <w:r w:rsidRPr="00E038A3">
            <w:rPr>
              <w:rFonts w:cs="Arial"/>
            </w:rPr>
            <w:t>Skriv inn forslag til vedtak</w:t>
          </w:r>
        </w:p>
      </w:docPartBody>
    </w:docPart>
    <w:docPart>
      <w:docPartPr>
        <w:name w:val="A9418E386A9A49779E2A4057AE55FE4E"/>
        <w:category>
          <w:name w:val="Generelt"/>
          <w:gallery w:val="placeholder"/>
        </w:category>
        <w:types>
          <w:type w:val="bbPlcHdr"/>
        </w:types>
        <w:behaviors>
          <w:behavior w:val="content"/>
        </w:behaviors>
        <w:guid w:val="{4CC40873-6C97-4184-905B-56ECB8D63136}"/>
      </w:docPartPr>
      <w:docPartBody>
        <w:p w:rsidR="00940F21" w:rsidRDefault="00516C53" w:rsidP="00516C53">
          <w:pPr>
            <w:pStyle w:val="A9418E386A9A49779E2A4057AE55FE4E"/>
          </w:pPr>
          <w:r w:rsidRPr="00832BEB">
            <w:rPr>
              <w:rStyle w:val="Plassholdertekst"/>
            </w:rPr>
            <w:t>Click here to enter text.</w:t>
          </w:r>
        </w:p>
      </w:docPartBody>
    </w:docPart>
    <w:docPart>
      <w:docPartPr>
        <w:name w:val="4AE23D9F179E42B99CCBF10F9A7672B2"/>
        <w:category>
          <w:name w:val="Generelt"/>
          <w:gallery w:val="placeholder"/>
        </w:category>
        <w:types>
          <w:type w:val="bbPlcHdr"/>
        </w:types>
        <w:behaviors>
          <w:behavior w:val="content"/>
        </w:behaviors>
        <w:guid w:val="{62B968E5-3FA4-48B6-9391-3F0EC459766B}"/>
      </w:docPartPr>
      <w:docPartBody>
        <w:p w:rsidR="00940F21" w:rsidRDefault="00516C53" w:rsidP="00516C53">
          <w:pPr>
            <w:pStyle w:val="4AE23D9F179E42B99CCBF10F9A7672B2"/>
          </w:pPr>
          <w:r w:rsidRPr="00832BEB">
            <w:rPr>
              <w:rStyle w:val="Plassholdertekst"/>
            </w:rPr>
            <w:t>Click here to enter text.</w:t>
          </w:r>
        </w:p>
      </w:docPartBody>
    </w:docPart>
    <w:docPart>
      <w:docPartPr>
        <w:name w:val="8E4874A8D9454E1DB27F6B13E3C35E03"/>
        <w:category>
          <w:name w:val="Generelt"/>
          <w:gallery w:val="placeholder"/>
        </w:category>
        <w:types>
          <w:type w:val="bbPlcHdr"/>
        </w:types>
        <w:behaviors>
          <w:behavior w:val="content"/>
        </w:behaviors>
        <w:guid w:val="{4BF1D805-FEDE-4A9B-B094-18659293ABA3}"/>
      </w:docPartPr>
      <w:docPartBody>
        <w:p w:rsidR="00940F21" w:rsidRDefault="00516C53" w:rsidP="00516C53">
          <w:pPr>
            <w:pStyle w:val="8E4874A8D9454E1DB27F6B13E3C35E03"/>
          </w:pPr>
          <w:r w:rsidRPr="00832BEB">
            <w:rPr>
              <w:rStyle w:val="Plassholdertekst"/>
            </w:rPr>
            <w:t>Click here to enter text.</w:t>
          </w:r>
        </w:p>
      </w:docPartBody>
    </w:docPart>
    <w:docPart>
      <w:docPartPr>
        <w:name w:val="9260BBDBAC0143C28E3DD0AE004F0745"/>
        <w:category>
          <w:name w:val="Generelt"/>
          <w:gallery w:val="placeholder"/>
        </w:category>
        <w:types>
          <w:type w:val="bbPlcHdr"/>
        </w:types>
        <w:behaviors>
          <w:behavior w:val="content"/>
        </w:behaviors>
        <w:guid w:val="{E9BB48AA-CED7-4506-8503-3DC7FEE1846C}"/>
      </w:docPartPr>
      <w:docPartBody>
        <w:p w:rsidR="00940F21" w:rsidRDefault="00516C53" w:rsidP="00516C53">
          <w:pPr>
            <w:pStyle w:val="9260BBDBAC0143C28E3DD0AE004F0745"/>
          </w:pPr>
          <w:r w:rsidRPr="00E038A3">
            <w:rPr>
              <w:rFonts w:cs="Arial"/>
            </w:rPr>
            <w:t>Skriv inn forslag til vedtak</w:t>
          </w:r>
        </w:p>
      </w:docPartBody>
    </w:docPart>
    <w:docPart>
      <w:docPartPr>
        <w:name w:val="7F1B94EA6135436DA7DF101D1BE84DFA"/>
        <w:category>
          <w:name w:val="Generelt"/>
          <w:gallery w:val="placeholder"/>
        </w:category>
        <w:types>
          <w:type w:val="bbPlcHdr"/>
        </w:types>
        <w:behaviors>
          <w:behavior w:val="content"/>
        </w:behaviors>
        <w:guid w:val="{9712257E-2BC9-4176-8179-4F2A1D99B1E9}"/>
      </w:docPartPr>
      <w:docPartBody>
        <w:p w:rsidR="00940F21" w:rsidRDefault="00516C53" w:rsidP="00516C53">
          <w:pPr>
            <w:pStyle w:val="7F1B94EA6135436DA7DF101D1BE84DFA"/>
          </w:pPr>
          <w:r w:rsidRPr="00832BEB">
            <w:rPr>
              <w:rStyle w:val="Plassholdertekst"/>
            </w:rPr>
            <w:t>Click here to enter text.</w:t>
          </w:r>
        </w:p>
      </w:docPartBody>
    </w:docPart>
    <w:docPart>
      <w:docPartPr>
        <w:name w:val="83B980BAC4D04499988C33CD180E6402"/>
        <w:category>
          <w:name w:val="Generelt"/>
          <w:gallery w:val="placeholder"/>
        </w:category>
        <w:types>
          <w:type w:val="bbPlcHdr"/>
        </w:types>
        <w:behaviors>
          <w:behavior w:val="content"/>
        </w:behaviors>
        <w:guid w:val="{01734F88-CD66-4236-83CE-D2AC7F9571EB}"/>
      </w:docPartPr>
      <w:docPartBody>
        <w:p w:rsidR="00940F21" w:rsidRDefault="00516C53" w:rsidP="00516C53">
          <w:pPr>
            <w:pStyle w:val="83B980BAC4D04499988C33CD180E6402"/>
          </w:pPr>
          <w:r w:rsidRPr="00832BEB">
            <w:rPr>
              <w:rStyle w:val="Plassholdertekst"/>
            </w:rPr>
            <w:t>Click here to enter text.</w:t>
          </w:r>
        </w:p>
      </w:docPartBody>
    </w:docPart>
    <w:docPart>
      <w:docPartPr>
        <w:name w:val="CDC27B45362C4837A4C513BA84BC6423"/>
        <w:category>
          <w:name w:val="Generelt"/>
          <w:gallery w:val="placeholder"/>
        </w:category>
        <w:types>
          <w:type w:val="bbPlcHdr"/>
        </w:types>
        <w:behaviors>
          <w:behavior w:val="content"/>
        </w:behaviors>
        <w:guid w:val="{199D7A2C-5348-458E-A0AE-334EAA2128E0}"/>
      </w:docPartPr>
      <w:docPartBody>
        <w:p w:rsidR="00940F21" w:rsidRDefault="00516C53" w:rsidP="00516C53">
          <w:pPr>
            <w:pStyle w:val="CDC27B45362C4837A4C513BA84BC6423"/>
          </w:pPr>
          <w:r w:rsidRPr="00832BEB">
            <w:rPr>
              <w:rStyle w:val="Plassholdertekst"/>
            </w:rPr>
            <w:t>Click here to enter text.</w:t>
          </w:r>
        </w:p>
      </w:docPartBody>
    </w:docPart>
    <w:docPart>
      <w:docPartPr>
        <w:name w:val="87404E554947419CB1B6284DB6507B28"/>
        <w:category>
          <w:name w:val="Generelt"/>
          <w:gallery w:val="placeholder"/>
        </w:category>
        <w:types>
          <w:type w:val="bbPlcHdr"/>
        </w:types>
        <w:behaviors>
          <w:behavior w:val="content"/>
        </w:behaviors>
        <w:guid w:val="{381BE954-D9D8-47A7-835F-4B0777F9FF03}"/>
      </w:docPartPr>
      <w:docPartBody>
        <w:p w:rsidR="00940F21" w:rsidRDefault="00516C53" w:rsidP="00516C53">
          <w:pPr>
            <w:pStyle w:val="87404E554947419CB1B6284DB6507B28"/>
          </w:pPr>
          <w:r w:rsidRPr="00E038A3">
            <w:rPr>
              <w:rFonts w:cs="Arial"/>
            </w:rPr>
            <w:t>Skriv inn forslag til vedtak</w:t>
          </w:r>
        </w:p>
      </w:docPartBody>
    </w:docPart>
    <w:docPart>
      <w:docPartPr>
        <w:name w:val="247EE580B5EC44BA8521C6556E4CA8D7"/>
        <w:category>
          <w:name w:val="Generelt"/>
          <w:gallery w:val="placeholder"/>
        </w:category>
        <w:types>
          <w:type w:val="bbPlcHdr"/>
        </w:types>
        <w:behaviors>
          <w:behavior w:val="content"/>
        </w:behaviors>
        <w:guid w:val="{BF290007-DCEB-4BE0-92E8-DE0C30BD39C8}"/>
      </w:docPartPr>
      <w:docPartBody>
        <w:p w:rsidR="00940F21" w:rsidRDefault="00516C53" w:rsidP="00516C53">
          <w:pPr>
            <w:pStyle w:val="247EE580B5EC44BA8521C6556E4CA8D7"/>
          </w:pPr>
          <w:r w:rsidRPr="00832BEB">
            <w:rPr>
              <w:rStyle w:val="Plassholdertekst"/>
            </w:rPr>
            <w:t>Click here to enter text.</w:t>
          </w:r>
        </w:p>
      </w:docPartBody>
    </w:docPart>
    <w:docPart>
      <w:docPartPr>
        <w:name w:val="5CB5CA86C8C64EA1B12888764029EA26"/>
        <w:category>
          <w:name w:val="Generelt"/>
          <w:gallery w:val="placeholder"/>
        </w:category>
        <w:types>
          <w:type w:val="bbPlcHdr"/>
        </w:types>
        <w:behaviors>
          <w:behavior w:val="content"/>
        </w:behaviors>
        <w:guid w:val="{BF064134-F1AE-40C0-9E9E-F61F244A9991}"/>
      </w:docPartPr>
      <w:docPartBody>
        <w:p w:rsidR="00940F21" w:rsidRDefault="00516C53" w:rsidP="00516C53">
          <w:pPr>
            <w:pStyle w:val="5CB5CA86C8C64EA1B12888764029EA26"/>
          </w:pPr>
          <w:r w:rsidRPr="00832BEB">
            <w:rPr>
              <w:rStyle w:val="Plassholdertekst"/>
            </w:rPr>
            <w:t>Click here to enter text.</w:t>
          </w:r>
        </w:p>
      </w:docPartBody>
    </w:docPart>
    <w:docPart>
      <w:docPartPr>
        <w:name w:val="ABE64F601EDE4C94A19505F49764D5DC"/>
        <w:category>
          <w:name w:val="Generelt"/>
          <w:gallery w:val="placeholder"/>
        </w:category>
        <w:types>
          <w:type w:val="bbPlcHdr"/>
        </w:types>
        <w:behaviors>
          <w:behavior w:val="content"/>
        </w:behaviors>
        <w:guid w:val="{ADB0EE1E-B3E1-476A-8BCF-C04995877850}"/>
      </w:docPartPr>
      <w:docPartBody>
        <w:p w:rsidR="00940F21" w:rsidRDefault="00516C53" w:rsidP="00516C53">
          <w:pPr>
            <w:pStyle w:val="ABE64F601EDE4C94A19505F49764D5DC"/>
          </w:pPr>
          <w:r w:rsidRPr="00832BEB">
            <w:rPr>
              <w:rStyle w:val="Plassholdertekst"/>
            </w:rPr>
            <w:t>Click here to enter text.</w:t>
          </w:r>
        </w:p>
      </w:docPartBody>
    </w:docPart>
    <w:docPart>
      <w:docPartPr>
        <w:name w:val="5D0132A62673485A83754AB0E2DC55B5"/>
        <w:category>
          <w:name w:val="Generelt"/>
          <w:gallery w:val="placeholder"/>
        </w:category>
        <w:types>
          <w:type w:val="bbPlcHdr"/>
        </w:types>
        <w:behaviors>
          <w:behavior w:val="content"/>
        </w:behaviors>
        <w:guid w:val="{1F7D87EF-6716-4923-BBAF-BA020EBD3B92}"/>
      </w:docPartPr>
      <w:docPartBody>
        <w:p w:rsidR="00940F21" w:rsidRDefault="00516C53" w:rsidP="00516C53">
          <w:pPr>
            <w:pStyle w:val="5D0132A62673485A83754AB0E2DC55B5"/>
          </w:pPr>
          <w:r w:rsidRPr="00E038A3">
            <w:rPr>
              <w:rFonts w:cs="Arial"/>
            </w:rPr>
            <w:t>Skriv inn forslag til vedtak</w:t>
          </w:r>
        </w:p>
      </w:docPartBody>
    </w:docPart>
    <w:docPart>
      <w:docPartPr>
        <w:name w:val="11187D0993A441D19FEDB38B41EF7DD3"/>
        <w:category>
          <w:name w:val="Generelt"/>
          <w:gallery w:val="placeholder"/>
        </w:category>
        <w:types>
          <w:type w:val="bbPlcHdr"/>
        </w:types>
        <w:behaviors>
          <w:behavior w:val="content"/>
        </w:behaviors>
        <w:guid w:val="{C6F068A9-B423-417F-8318-88CE4CA2C7BA}"/>
      </w:docPartPr>
      <w:docPartBody>
        <w:p w:rsidR="00940F21" w:rsidRDefault="00516C53" w:rsidP="00516C53">
          <w:pPr>
            <w:pStyle w:val="11187D0993A441D19FEDB38B41EF7DD3"/>
          </w:pPr>
          <w:r w:rsidRPr="00832BEB">
            <w:rPr>
              <w:rStyle w:val="Plassholdertekst"/>
            </w:rPr>
            <w:t>Click here to enter text.</w:t>
          </w:r>
        </w:p>
      </w:docPartBody>
    </w:docPart>
    <w:docPart>
      <w:docPartPr>
        <w:name w:val="1ADF819F8BBE4FC2B14A7CD622DBADE2"/>
        <w:category>
          <w:name w:val="Generelt"/>
          <w:gallery w:val="placeholder"/>
        </w:category>
        <w:types>
          <w:type w:val="bbPlcHdr"/>
        </w:types>
        <w:behaviors>
          <w:behavior w:val="content"/>
        </w:behaviors>
        <w:guid w:val="{7C8B8266-E273-40C1-9B6C-47AE76D41EB1}"/>
      </w:docPartPr>
      <w:docPartBody>
        <w:p w:rsidR="00940F21" w:rsidRDefault="00516C53" w:rsidP="00516C53">
          <w:pPr>
            <w:pStyle w:val="1ADF819F8BBE4FC2B14A7CD622DBADE2"/>
          </w:pPr>
          <w:r w:rsidRPr="00832BEB">
            <w:rPr>
              <w:rStyle w:val="Plassholdertekst"/>
            </w:rPr>
            <w:t>Click here to enter text.</w:t>
          </w:r>
        </w:p>
      </w:docPartBody>
    </w:docPart>
    <w:docPart>
      <w:docPartPr>
        <w:name w:val="E003E095A03C4EB383FEC8DA04DB6074"/>
        <w:category>
          <w:name w:val="Generelt"/>
          <w:gallery w:val="placeholder"/>
        </w:category>
        <w:types>
          <w:type w:val="bbPlcHdr"/>
        </w:types>
        <w:behaviors>
          <w:behavior w:val="content"/>
        </w:behaviors>
        <w:guid w:val="{19900889-09BA-4657-B875-FEB538E6FEB2}"/>
      </w:docPartPr>
      <w:docPartBody>
        <w:p w:rsidR="00940F21" w:rsidRDefault="00516C53" w:rsidP="00516C53">
          <w:pPr>
            <w:pStyle w:val="E003E095A03C4EB383FEC8DA04DB6074"/>
          </w:pPr>
          <w:r w:rsidRPr="00832BEB">
            <w:rPr>
              <w:rStyle w:val="Plassholdertekst"/>
            </w:rPr>
            <w:t>Click here to enter text.</w:t>
          </w:r>
        </w:p>
      </w:docPartBody>
    </w:docPart>
    <w:docPart>
      <w:docPartPr>
        <w:name w:val="10D5A69BD77C4470824D10EFB4C1BC5F"/>
        <w:category>
          <w:name w:val="Generelt"/>
          <w:gallery w:val="placeholder"/>
        </w:category>
        <w:types>
          <w:type w:val="bbPlcHdr"/>
        </w:types>
        <w:behaviors>
          <w:behavior w:val="content"/>
        </w:behaviors>
        <w:guid w:val="{E9C4E386-E63B-4851-81A5-EDA6BDBCA2FE}"/>
      </w:docPartPr>
      <w:docPartBody>
        <w:p w:rsidR="00940F21" w:rsidRDefault="00516C53" w:rsidP="00516C53">
          <w:pPr>
            <w:pStyle w:val="10D5A69BD77C4470824D10EFB4C1BC5F"/>
          </w:pPr>
          <w:r w:rsidRPr="00E038A3">
            <w:rPr>
              <w:rFonts w:cs="Arial"/>
            </w:rPr>
            <w:t>Skriv inn forslag til vedtak</w:t>
          </w:r>
        </w:p>
      </w:docPartBody>
    </w:docPart>
    <w:docPart>
      <w:docPartPr>
        <w:name w:val="03EC61AE4AA24F1F9209238C163C5E9B"/>
        <w:category>
          <w:name w:val="Generelt"/>
          <w:gallery w:val="placeholder"/>
        </w:category>
        <w:types>
          <w:type w:val="bbPlcHdr"/>
        </w:types>
        <w:behaviors>
          <w:behavior w:val="content"/>
        </w:behaviors>
        <w:guid w:val="{A62E7813-EBF1-4D0F-9053-CC336220F7A7}"/>
      </w:docPartPr>
      <w:docPartBody>
        <w:p w:rsidR="00940F21" w:rsidRDefault="00516C53" w:rsidP="00516C53">
          <w:pPr>
            <w:pStyle w:val="03EC61AE4AA24F1F9209238C163C5E9B"/>
          </w:pPr>
          <w:r w:rsidRPr="00832BEB">
            <w:rPr>
              <w:rStyle w:val="Plassholdertekst"/>
            </w:rPr>
            <w:t>Click here to enter text.</w:t>
          </w:r>
        </w:p>
      </w:docPartBody>
    </w:docPart>
    <w:docPart>
      <w:docPartPr>
        <w:name w:val="9BB90D138877472B86AFBA2F4BF6C2D7"/>
        <w:category>
          <w:name w:val="Generelt"/>
          <w:gallery w:val="placeholder"/>
        </w:category>
        <w:types>
          <w:type w:val="bbPlcHdr"/>
        </w:types>
        <w:behaviors>
          <w:behavior w:val="content"/>
        </w:behaviors>
        <w:guid w:val="{24D9C078-AB27-4314-90D8-174AB9820236}"/>
      </w:docPartPr>
      <w:docPartBody>
        <w:p w:rsidR="00940F21" w:rsidRDefault="00516C53" w:rsidP="00516C53">
          <w:pPr>
            <w:pStyle w:val="9BB90D138877472B86AFBA2F4BF6C2D7"/>
          </w:pPr>
          <w:r w:rsidRPr="00832BEB">
            <w:rPr>
              <w:rStyle w:val="Plassholdertekst"/>
            </w:rPr>
            <w:t>Click here to enter text.</w:t>
          </w:r>
        </w:p>
      </w:docPartBody>
    </w:docPart>
    <w:docPart>
      <w:docPartPr>
        <w:name w:val="F30AF1DEF64A4A258FE7ADB74E0BA4FF"/>
        <w:category>
          <w:name w:val="Generelt"/>
          <w:gallery w:val="placeholder"/>
        </w:category>
        <w:types>
          <w:type w:val="bbPlcHdr"/>
        </w:types>
        <w:behaviors>
          <w:behavior w:val="content"/>
        </w:behaviors>
        <w:guid w:val="{13E07CAD-D222-4B40-A727-825BFDB8B56E}"/>
      </w:docPartPr>
      <w:docPartBody>
        <w:p w:rsidR="00940F21" w:rsidRDefault="00516C53" w:rsidP="00516C53">
          <w:pPr>
            <w:pStyle w:val="F30AF1DEF64A4A258FE7ADB74E0BA4FF"/>
          </w:pPr>
          <w:r w:rsidRPr="00E038A3">
            <w:rPr>
              <w:rFonts w:cs="Arial"/>
            </w:rPr>
            <w:t>Skriv inn forslag til vedtak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DE3"/>
    <w:rsid w:val="00251B7E"/>
    <w:rsid w:val="00384CEA"/>
    <w:rsid w:val="00516C53"/>
    <w:rsid w:val="006A49EE"/>
    <w:rsid w:val="00940F21"/>
    <w:rsid w:val="00A41F09"/>
    <w:rsid w:val="00B61DE3"/>
    <w:rsid w:val="00D73D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DE3"/>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16C53"/>
    <w:rPr>
      <w:color w:val="808080"/>
    </w:rPr>
  </w:style>
  <w:style w:type="paragraph" w:customStyle="1" w:styleId="7449E64FC61E469C9B327AEF04E95D15">
    <w:name w:val="7449E64FC61E469C9B327AEF04E95D15"/>
    <w:rsid w:val="00B61DE3"/>
  </w:style>
  <w:style w:type="paragraph" w:customStyle="1" w:styleId="1435AEAC72A74C9B9A7746979CFB2F62">
    <w:name w:val="1435AEAC72A74C9B9A7746979CFB2F62"/>
    <w:rsid w:val="00516C53"/>
  </w:style>
  <w:style w:type="paragraph" w:customStyle="1" w:styleId="625CC1C263E54709AC9B10871E966B45">
    <w:name w:val="625CC1C263E54709AC9B10871E966B45"/>
    <w:rsid w:val="00516C53"/>
  </w:style>
  <w:style w:type="paragraph" w:customStyle="1" w:styleId="A9418E386A9A49779E2A4057AE55FE4E">
    <w:name w:val="A9418E386A9A49779E2A4057AE55FE4E"/>
    <w:rsid w:val="00516C53"/>
  </w:style>
  <w:style w:type="paragraph" w:customStyle="1" w:styleId="4AE23D9F179E42B99CCBF10F9A7672B2">
    <w:name w:val="4AE23D9F179E42B99CCBF10F9A7672B2"/>
    <w:rsid w:val="00516C53"/>
  </w:style>
  <w:style w:type="paragraph" w:customStyle="1" w:styleId="8E4874A8D9454E1DB27F6B13E3C35E03">
    <w:name w:val="8E4874A8D9454E1DB27F6B13E3C35E03"/>
    <w:rsid w:val="00516C53"/>
  </w:style>
  <w:style w:type="paragraph" w:customStyle="1" w:styleId="9260BBDBAC0143C28E3DD0AE004F0745">
    <w:name w:val="9260BBDBAC0143C28E3DD0AE004F0745"/>
    <w:rsid w:val="00516C53"/>
  </w:style>
  <w:style w:type="paragraph" w:customStyle="1" w:styleId="7F1B94EA6135436DA7DF101D1BE84DFA">
    <w:name w:val="7F1B94EA6135436DA7DF101D1BE84DFA"/>
    <w:rsid w:val="00516C53"/>
  </w:style>
  <w:style w:type="paragraph" w:customStyle="1" w:styleId="83B980BAC4D04499988C33CD180E6402">
    <w:name w:val="83B980BAC4D04499988C33CD180E6402"/>
    <w:rsid w:val="00516C53"/>
  </w:style>
  <w:style w:type="paragraph" w:customStyle="1" w:styleId="CDC27B45362C4837A4C513BA84BC6423">
    <w:name w:val="CDC27B45362C4837A4C513BA84BC6423"/>
    <w:rsid w:val="00516C53"/>
  </w:style>
  <w:style w:type="paragraph" w:customStyle="1" w:styleId="87404E554947419CB1B6284DB6507B28">
    <w:name w:val="87404E554947419CB1B6284DB6507B28"/>
    <w:rsid w:val="00516C53"/>
  </w:style>
  <w:style w:type="paragraph" w:customStyle="1" w:styleId="247EE580B5EC44BA8521C6556E4CA8D7">
    <w:name w:val="247EE580B5EC44BA8521C6556E4CA8D7"/>
    <w:rsid w:val="00516C53"/>
  </w:style>
  <w:style w:type="paragraph" w:customStyle="1" w:styleId="5CB5CA86C8C64EA1B12888764029EA26">
    <w:name w:val="5CB5CA86C8C64EA1B12888764029EA26"/>
    <w:rsid w:val="00516C53"/>
  </w:style>
  <w:style w:type="paragraph" w:customStyle="1" w:styleId="ABE64F601EDE4C94A19505F49764D5DC">
    <w:name w:val="ABE64F601EDE4C94A19505F49764D5DC"/>
    <w:rsid w:val="00516C53"/>
  </w:style>
  <w:style w:type="paragraph" w:customStyle="1" w:styleId="5D0132A62673485A83754AB0E2DC55B5">
    <w:name w:val="5D0132A62673485A83754AB0E2DC55B5"/>
    <w:rsid w:val="00516C53"/>
  </w:style>
  <w:style w:type="paragraph" w:customStyle="1" w:styleId="11187D0993A441D19FEDB38B41EF7DD3">
    <w:name w:val="11187D0993A441D19FEDB38B41EF7DD3"/>
    <w:rsid w:val="00516C53"/>
  </w:style>
  <w:style w:type="paragraph" w:customStyle="1" w:styleId="1ADF819F8BBE4FC2B14A7CD622DBADE2">
    <w:name w:val="1ADF819F8BBE4FC2B14A7CD622DBADE2"/>
    <w:rsid w:val="00516C53"/>
  </w:style>
  <w:style w:type="paragraph" w:customStyle="1" w:styleId="E003E095A03C4EB383FEC8DA04DB6074">
    <w:name w:val="E003E095A03C4EB383FEC8DA04DB6074"/>
    <w:rsid w:val="00516C53"/>
  </w:style>
  <w:style w:type="paragraph" w:customStyle="1" w:styleId="10D5A69BD77C4470824D10EFB4C1BC5F">
    <w:name w:val="10D5A69BD77C4470824D10EFB4C1BC5F"/>
    <w:rsid w:val="00516C53"/>
  </w:style>
  <w:style w:type="paragraph" w:customStyle="1" w:styleId="03EC61AE4AA24F1F9209238C163C5E9B">
    <w:name w:val="03EC61AE4AA24F1F9209238C163C5E9B"/>
    <w:rsid w:val="00516C53"/>
  </w:style>
  <w:style w:type="paragraph" w:customStyle="1" w:styleId="9BB90D138877472B86AFBA2F4BF6C2D7">
    <w:name w:val="9BB90D138877472B86AFBA2F4BF6C2D7"/>
    <w:rsid w:val="00516C53"/>
  </w:style>
  <w:style w:type="paragraph" w:customStyle="1" w:styleId="F30AF1DEF64A4A258FE7ADB74E0BA4FF">
    <w:name w:val="F30AF1DEF64A4A258FE7ADB74E0BA4FF"/>
    <w:rsid w:val="00516C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Vestby%20MU%20Moteinnkalling%20SP%20jan%202017.dotm</Template>
  <TotalTime>9</TotalTime>
  <Pages>19</Pages>
  <Words>4481</Words>
  <Characters>29293</Characters>
  <Application>Microsoft Office Word</Application>
  <DocSecurity>0</DocSecurity>
  <Lines>244</Lines>
  <Paragraphs>67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Formannskapet 05.03.2018 kl. 18:00</vt:lpstr>
      <vt:lpstr>Møteinnkalling</vt:lpstr>
    </vt:vector>
  </TitlesOfParts>
  <Company>Formannskapet</Company>
  <LinksUpToDate>false</LinksUpToDate>
  <CharactersWithSpaces>33707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Formannskapet 05.03.2018 kl. 18:00</dc:title>
  <dc:creator>Elin Tokerød</dc:creator>
  <cp:lastModifiedBy>Elin Tokerød</cp:lastModifiedBy>
  <cp:revision>5</cp:revision>
  <cp:lastPrinted>2018-02-19T11:25:00Z</cp:lastPrinted>
  <dcterms:created xsi:type="dcterms:W3CDTF">2018-02-19T11:25:00Z</dcterms:created>
  <dcterms:modified xsi:type="dcterms:W3CDTF">2018-02-19T11:37:00Z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200022</vt:lpwstr>
  </property>
  <property fmtid="{D5CDD505-2E9C-101B-9397-08002B2CF9AE}" pid="5" name="fileId">
    <vt:lpwstr>
    </vt:lpwstr>
  </property>
  <property fmtid="{D5CDD505-2E9C-101B-9397-08002B2CF9AE}" pid="6" name="filePath">
    <vt:lpwstr>\\FO360WEBK01A@3002\PersonalLibraries\vk\a11eltok\viewed files</vt:lpwstr>
  </property>
  <property fmtid="{D5CDD505-2E9C-101B-9397-08002B2CF9AE}" pid="7" name="templateFilePath">
    <vt:lpwstr>\\FO360FIL01.KOMMUNE.LOCAL\docprod_PROD360VK\templates\Vestby MU Moteinnkalling SP jan 2017.dotm</vt:lpwstr>
  </property>
  <property fmtid="{D5CDD505-2E9C-101B-9397-08002B2CF9AE}" pid="8" name="filePathOneNote">
    <vt:lpwstr>\\FO360WEBK01A\360users_PROD360VK\onenote\vk\a11eltok\</vt:lpwstr>
  </property>
  <property fmtid="{D5CDD505-2E9C-101B-9397-08002B2CF9AE}" pid="9" name="comment">
    <vt:lpwstr>
    </vt:lpwstr>
  </property>
  <property fmtid="{D5CDD505-2E9C-101B-9397-08002B2CF9AE}" pid="10" name="sourceId">
    <vt:lpwstr>350302</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vk\a11eltok</vt:lpwstr>
  </property>
  <property fmtid="{D5CDD505-2E9C-101B-9397-08002B2CF9AE}" pid="14" name="modifiedBy">
    <vt:lpwstr>vk\a11eltok</vt:lpwstr>
  </property>
  <property fmtid="{D5CDD505-2E9C-101B-9397-08002B2CF9AE}" pid="15" name="serverName">
    <vt:lpwstr>prod360vk.kommune.local</vt:lpwstr>
  </property>
  <property fmtid="{D5CDD505-2E9C-101B-9397-08002B2CF9AE}" pid="16" name="protocol">
    <vt:lpwstr>off</vt:lpwstr>
  </property>
  <property fmtid="{D5CDD505-2E9C-101B-9397-08002B2CF9AE}" pid="17" name="site">
    <vt:lpwstr>/view.aspx</vt:lpwstr>
  </property>
  <property fmtid="{D5CDD505-2E9C-101B-9397-08002B2CF9AE}" pid="18" name="externalUser">
    <vt:lpwstr>
    </vt:lpwstr>
  </property>
  <property fmtid="{D5CDD505-2E9C-101B-9397-08002B2CF9AE}" pid="19" name="option">
    <vt:lpwstr>true</vt:lpwstr>
  </property>
  <property fmtid="{D5CDD505-2E9C-101B-9397-08002B2CF9AE}" pid="20" name="Operation">
    <vt:lpwstr>CheckoutFile</vt:lpwstr>
  </property>
  <property fmtid="{D5CDD505-2E9C-101B-9397-08002B2CF9AE}" pid="21" name="gbsTemplate">
    <vt:lpwstr>Agenda</vt:lpwstr>
  </property>
  <property fmtid="{D5CDD505-2E9C-101B-9397-08002B2CF9AE}" pid="22" name="gbs_meetingID">
    <vt:lpwstr>350302</vt:lpwstr>
  </property>
  <property fmtid="{D5CDD505-2E9C-101B-9397-08002B2CF9AE}" pid="23" name="gbs_board">
    <vt:lpwstr>Formannskapet</vt:lpwstr>
  </property>
  <property fmtid="{D5CDD505-2E9C-101B-9397-08002B2CF9AE}" pid="24" name="gbs_boardID">
    <vt:lpwstr>200118</vt:lpwstr>
  </property>
  <property fmtid="{D5CDD505-2E9C-101B-9397-08002B2CF9AE}" pid="25" name="gbs_meetingdate">
    <vt:lpwstr>05.03.2018</vt:lpwstr>
  </property>
  <property fmtid="{D5CDD505-2E9C-101B-9397-08002B2CF9AE}" pid="26" name="gbs_location">
    <vt:lpwstr>Formannskapssalen Vestby rådhus</vt:lpwstr>
  </property>
  <property fmtid="{D5CDD505-2E9C-101B-9397-08002B2CF9AE}" pid="27" name="gbs_TemplatePath">
    <vt:lpwstr>http://prod360vk.kommune.local/360templates/</vt:lpwstr>
  </property>
  <property fmtid="{D5CDD505-2E9C-101B-9397-08002B2CF9AE}" pid="28" name="gbs_boardCode">
    <vt:lpwstr>F</vt:lpwstr>
  </property>
  <property fmtid="{D5CDD505-2E9C-101B-9397-08002B2CF9AE}" pid="29" name="gbs_UserID">
    <vt:lpwstr>200038</vt:lpwstr>
  </property>
  <property fmtid="{D5CDD505-2E9C-101B-9397-08002B2CF9AE}" pid="30" name="gbs_UserOrgUnitID">
    <vt:lpwstr>200011</vt:lpwstr>
  </property>
  <property fmtid="{D5CDD505-2E9C-101B-9397-08002B2CF9AE}" pid="31" name="gbs_numrecs">
    <vt:lpwstr>0</vt:lpwstr>
  </property>
  <property fmtid="{D5CDD505-2E9C-101B-9397-08002B2CF9AE}" pid="32" name="gbs_ToAuthorization">
    <vt:lpwstr/>
  </property>
  <property fmtid="{D5CDD505-2E9C-101B-9397-08002B2CF9AE}" pid="33" name="gbs_ToAccessCode">
    <vt:lpwstr/>
  </property>
</Properties>
</file>